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03"/>
      </w:tblGrid>
      <w:tr w:rsidR="002526E7" w:rsidTr="00682C5B">
        <w:tc>
          <w:tcPr>
            <w:tcW w:w="4503" w:type="dxa"/>
            <w:vAlign w:val="bottom"/>
          </w:tcPr>
          <w:p w:rsidR="002526E7" w:rsidRDefault="002526E7" w:rsidP="00682C5B">
            <w:pPr>
              <w:jc w:val="center"/>
              <w:rPr>
                <w:sz w:val="22"/>
                <w:szCs w:val="22"/>
              </w:rPr>
            </w:pPr>
          </w:p>
          <w:p w:rsidR="002526E7" w:rsidRDefault="002526E7" w:rsidP="00682C5B">
            <w:pPr>
              <w:jc w:val="center"/>
              <w:rPr>
                <w:sz w:val="22"/>
                <w:szCs w:val="22"/>
              </w:rPr>
            </w:pPr>
          </w:p>
          <w:p w:rsidR="002526E7" w:rsidRDefault="002526E7" w:rsidP="00682C5B">
            <w:pPr>
              <w:jc w:val="center"/>
              <w:rPr>
                <w:sz w:val="22"/>
                <w:szCs w:val="22"/>
              </w:rPr>
            </w:pPr>
          </w:p>
          <w:p w:rsidR="002526E7" w:rsidRDefault="002526E7" w:rsidP="00682C5B">
            <w:pPr>
              <w:jc w:val="center"/>
              <w:rPr>
                <w:sz w:val="22"/>
                <w:szCs w:val="22"/>
              </w:rPr>
            </w:pPr>
          </w:p>
          <w:p w:rsidR="002526E7" w:rsidRDefault="002526E7" w:rsidP="00682C5B">
            <w:pPr>
              <w:jc w:val="center"/>
              <w:rPr>
                <w:sz w:val="22"/>
                <w:szCs w:val="22"/>
              </w:rPr>
            </w:pPr>
          </w:p>
          <w:p w:rsidR="002526E7" w:rsidRDefault="002526E7" w:rsidP="00682C5B">
            <w:pPr>
              <w:jc w:val="center"/>
              <w:rPr>
                <w:i/>
              </w:rPr>
            </w:pPr>
          </w:p>
          <w:p w:rsidR="002526E7" w:rsidRDefault="002526E7" w:rsidP="00682C5B">
            <w:pPr>
              <w:jc w:val="center"/>
              <w:rPr>
                <w:i/>
              </w:rPr>
            </w:pPr>
          </w:p>
          <w:p w:rsidR="002526E7" w:rsidRDefault="002526E7" w:rsidP="00682C5B">
            <w:pPr>
              <w:jc w:val="center"/>
              <w:rPr>
                <w:i/>
              </w:rPr>
            </w:pPr>
            <w:r>
              <w:rPr>
                <w:i/>
              </w:rPr>
              <w:t>Pieczęć wykonawcy i nr tel./faksu</w:t>
            </w:r>
          </w:p>
        </w:tc>
      </w:tr>
    </w:tbl>
    <w:p w:rsidR="002526E7" w:rsidRDefault="002526E7" w:rsidP="00D739A0">
      <w:pPr>
        <w:jc w:val="both"/>
        <w:rPr>
          <w:b/>
          <w:sz w:val="22"/>
          <w:szCs w:val="22"/>
        </w:rPr>
      </w:pPr>
    </w:p>
    <w:p w:rsidR="002526E7" w:rsidRDefault="002526E7" w:rsidP="002726C2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087A74">
        <w:rPr>
          <w:b/>
          <w:sz w:val="22"/>
          <w:szCs w:val="22"/>
        </w:rPr>
        <w:t>Dotyczy postępowania o udzielenie zamówienia publicznego o nazwie:</w:t>
      </w:r>
    </w:p>
    <w:p w:rsidR="002526E7" w:rsidRPr="00087A74" w:rsidRDefault="002526E7" w:rsidP="002726C2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2526E7" w:rsidRPr="00BC0EFB" w:rsidRDefault="002526E7" w:rsidP="002726C2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mallCaps/>
          <w:sz w:val="32"/>
          <w:szCs w:val="32"/>
        </w:rPr>
        <w:t>MODERNIZACJA INSTALACJI WOD.-KAN. I C.O. ORAZ WĘZŁA CIEPLNEGO W BUDYNKU ZESPOŁU SZKÓL LEŚNYCH W TUCHOLI</w:t>
      </w:r>
      <w:r w:rsidRPr="00BC0EFB">
        <w:rPr>
          <w:b/>
          <w:sz w:val="28"/>
          <w:szCs w:val="28"/>
        </w:rPr>
        <w:t xml:space="preserve"> </w:t>
      </w:r>
    </w:p>
    <w:p w:rsidR="002526E7" w:rsidRPr="00087A74" w:rsidRDefault="002526E7" w:rsidP="002726C2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2526E7" w:rsidRPr="002726C2" w:rsidRDefault="002526E7" w:rsidP="002726C2">
      <w:pPr>
        <w:spacing w:line="276" w:lineRule="auto"/>
        <w:jc w:val="center"/>
        <w:rPr>
          <w:b/>
          <w:caps/>
          <w:color w:val="000000"/>
          <w:sz w:val="36"/>
          <w:szCs w:val="36"/>
        </w:rPr>
      </w:pPr>
      <w:r w:rsidRPr="002726C2">
        <w:rPr>
          <w:b/>
          <w:caps/>
          <w:sz w:val="36"/>
          <w:szCs w:val="36"/>
        </w:rPr>
        <w:t>Wykaz osób</w:t>
      </w:r>
    </w:p>
    <w:p w:rsidR="002526E7" w:rsidRPr="002726C2" w:rsidRDefault="002526E7" w:rsidP="002726C2">
      <w:pPr>
        <w:spacing w:after="200" w:line="276" w:lineRule="auto"/>
        <w:jc w:val="both"/>
        <w:rPr>
          <w:i/>
        </w:rPr>
      </w:pPr>
      <w:r w:rsidRPr="002726C2">
        <w:t>które będą uczestniczyć w wykonywaniu zamówienia, w szczególności odpowiedzialnych za świadczenie usług, kontrolę jakości lub kierowanie robotami budowlanymi, wraz z informacjami na temat ich kwalifikacji zawodowych, doświadczenia i wykształcenia niezbędnych do wykonania zamówienia, a także zakresu wykonywanych przez nie czynności, oraz informacją o podstawie do dysponowania tymi osobami</w:t>
      </w:r>
      <w:r w:rsidRPr="002726C2">
        <w:rPr>
          <w:i/>
        </w:rPr>
        <w:t>.</w:t>
      </w:r>
    </w:p>
    <w:p w:rsidR="002526E7" w:rsidRPr="00254A18" w:rsidRDefault="002526E7" w:rsidP="00D739A0">
      <w:pPr>
        <w:pStyle w:val="BodyText"/>
        <w:ind w:firstLine="567"/>
        <w:jc w:val="both"/>
        <w:rPr>
          <w:rFonts w:ascii="Times New Roman" w:hAnsi="Times New Roman"/>
          <w:i/>
          <w:sz w:val="22"/>
          <w:szCs w:val="22"/>
        </w:rPr>
      </w:pPr>
      <w:r w:rsidRPr="00254A18">
        <w:rPr>
          <w:rFonts w:ascii="Times New Roman" w:hAnsi="Times New Roman"/>
          <w:i/>
          <w:sz w:val="22"/>
          <w:szCs w:val="22"/>
        </w:rPr>
        <w:t>W przypadku składania oferty przez wykonawców ubiegających się wspólnie o udzielenie zamówienia, ww. warunek wykonawcy mogą spełniać łącznie/co najmniej jeden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3"/>
        <w:gridCol w:w="2459"/>
        <w:gridCol w:w="1525"/>
        <w:gridCol w:w="1531"/>
        <w:gridCol w:w="1539"/>
        <w:gridCol w:w="1700"/>
      </w:tblGrid>
      <w:tr w:rsidR="002526E7" w:rsidRPr="00B84853" w:rsidTr="00BA22D7">
        <w:tc>
          <w:tcPr>
            <w:tcW w:w="533" w:type="dxa"/>
            <w:vAlign w:val="center"/>
          </w:tcPr>
          <w:p w:rsidR="002526E7" w:rsidRPr="00BA22D7" w:rsidRDefault="002526E7" w:rsidP="00BA22D7">
            <w:pPr>
              <w:spacing w:line="276" w:lineRule="auto"/>
              <w:jc w:val="center"/>
              <w:rPr>
                <w:b/>
              </w:rPr>
            </w:pPr>
            <w:r w:rsidRPr="00BA22D7">
              <w:rPr>
                <w:b/>
              </w:rPr>
              <w:t>Lp.</w:t>
            </w:r>
          </w:p>
        </w:tc>
        <w:tc>
          <w:tcPr>
            <w:tcW w:w="2459" w:type="dxa"/>
            <w:vAlign w:val="center"/>
          </w:tcPr>
          <w:p w:rsidR="002526E7" w:rsidRPr="00BA22D7" w:rsidRDefault="002526E7" w:rsidP="00BA22D7">
            <w:pPr>
              <w:spacing w:line="276" w:lineRule="auto"/>
              <w:jc w:val="center"/>
              <w:rPr>
                <w:b/>
              </w:rPr>
            </w:pPr>
            <w:r w:rsidRPr="00BA22D7">
              <w:rPr>
                <w:b/>
              </w:rPr>
              <w:t>Imię i nazwisko</w:t>
            </w:r>
          </w:p>
        </w:tc>
        <w:tc>
          <w:tcPr>
            <w:tcW w:w="1525" w:type="dxa"/>
            <w:vAlign w:val="center"/>
          </w:tcPr>
          <w:p w:rsidR="002526E7" w:rsidRPr="00BA22D7" w:rsidRDefault="002526E7" w:rsidP="00BA22D7">
            <w:pPr>
              <w:spacing w:line="276" w:lineRule="auto"/>
              <w:jc w:val="center"/>
              <w:rPr>
                <w:b/>
              </w:rPr>
            </w:pPr>
            <w:r w:rsidRPr="00BA22D7">
              <w:rPr>
                <w:b/>
              </w:rPr>
              <w:t>Kwalifikacje zawodowe</w:t>
            </w:r>
          </w:p>
          <w:p w:rsidR="002526E7" w:rsidRPr="00B84853" w:rsidRDefault="002526E7" w:rsidP="00BA22D7">
            <w:pPr>
              <w:spacing w:line="276" w:lineRule="auto"/>
              <w:jc w:val="center"/>
            </w:pPr>
            <w:r w:rsidRPr="00B84853">
              <w:t>(uprawnienia)</w:t>
            </w:r>
          </w:p>
        </w:tc>
        <w:tc>
          <w:tcPr>
            <w:tcW w:w="1531" w:type="dxa"/>
            <w:vAlign w:val="center"/>
          </w:tcPr>
          <w:p w:rsidR="002526E7" w:rsidRPr="00BA22D7" w:rsidRDefault="002526E7" w:rsidP="00BA22D7">
            <w:pPr>
              <w:spacing w:line="276" w:lineRule="auto"/>
              <w:jc w:val="center"/>
              <w:rPr>
                <w:b/>
              </w:rPr>
            </w:pPr>
            <w:r w:rsidRPr="00BA22D7">
              <w:rPr>
                <w:b/>
              </w:rPr>
              <w:t>Wykształcenie i doświadczenie zawodowe</w:t>
            </w:r>
          </w:p>
          <w:p w:rsidR="002526E7" w:rsidRPr="00B84853" w:rsidRDefault="002526E7" w:rsidP="00BA22D7">
            <w:pPr>
              <w:spacing w:line="276" w:lineRule="auto"/>
              <w:jc w:val="center"/>
            </w:pPr>
            <w:r w:rsidRPr="00B84853">
              <w:t>(lata pracy w zawodzie)</w:t>
            </w:r>
          </w:p>
        </w:tc>
        <w:tc>
          <w:tcPr>
            <w:tcW w:w="1539" w:type="dxa"/>
            <w:vAlign w:val="center"/>
          </w:tcPr>
          <w:p w:rsidR="002526E7" w:rsidRPr="00BA22D7" w:rsidRDefault="002526E7" w:rsidP="00BA22D7">
            <w:pPr>
              <w:spacing w:line="276" w:lineRule="auto"/>
              <w:jc w:val="center"/>
              <w:rPr>
                <w:b/>
              </w:rPr>
            </w:pPr>
            <w:r w:rsidRPr="00BA22D7">
              <w:rPr>
                <w:b/>
              </w:rPr>
              <w:t>Zakres wykonywanych czynności podczas realizacji zamówienia</w:t>
            </w:r>
          </w:p>
        </w:tc>
        <w:tc>
          <w:tcPr>
            <w:tcW w:w="1700" w:type="dxa"/>
            <w:vAlign w:val="center"/>
          </w:tcPr>
          <w:p w:rsidR="002526E7" w:rsidRPr="00BA22D7" w:rsidRDefault="002526E7" w:rsidP="00BA22D7">
            <w:pPr>
              <w:spacing w:line="276" w:lineRule="auto"/>
              <w:jc w:val="center"/>
              <w:rPr>
                <w:b/>
              </w:rPr>
            </w:pPr>
            <w:r w:rsidRPr="00BA22D7">
              <w:rPr>
                <w:b/>
              </w:rPr>
              <w:t>Informacja o podstawie do dysponowania tymi osobami</w:t>
            </w:r>
          </w:p>
        </w:tc>
      </w:tr>
      <w:tr w:rsidR="002526E7" w:rsidTr="00BA22D7">
        <w:trPr>
          <w:trHeight w:val="830"/>
        </w:trPr>
        <w:tc>
          <w:tcPr>
            <w:tcW w:w="533" w:type="dxa"/>
          </w:tcPr>
          <w:p w:rsidR="002526E7" w:rsidRPr="00BA22D7" w:rsidRDefault="002526E7" w:rsidP="00BA22D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BA22D7">
              <w:rPr>
                <w:sz w:val="22"/>
                <w:szCs w:val="22"/>
              </w:rPr>
              <w:t>1.</w:t>
            </w:r>
          </w:p>
        </w:tc>
        <w:tc>
          <w:tcPr>
            <w:tcW w:w="2459" w:type="dxa"/>
          </w:tcPr>
          <w:p w:rsidR="002526E7" w:rsidRPr="00BA22D7" w:rsidRDefault="002526E7" w:rsidP="00BA22D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25" w:type="dxa"/>
          </w:tcPr>
          <w:p w:rsidR="002526E7" w:rsidRPr="00BA22D7" w:rsidRDefault="002526E7" w:rsidP="00BA22D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31" w:type="dxa"/>
          </w:tcPr>
          <w:p w:rsidR="002526E7" w:rsidRPr="00BA22D7" w:rsidRDefault="002526E7" w:rsidP="00BA22D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39" w:type="dxa"/>
          </w:tcPr>
          <w:p w:rsidR="002526E7" w:rsidRPr="00BA22D7" w:rsidRDefault="002526E7" w:rsidP="00BA22D7">
            <w:pPr>
              <w:spacing w:line="276" w:lineRule="auto"/>
              <w:jc w:val="center"/>
              <w:rPr>
                <w:i/>
              </w:rPr>
            </w:pPr>
          </w:p>
        </w:tc>
        <w:tc>
          <w:tcPr>
            <w:tcW w:w="1700" w:type="dxa"/>
          </w:tcPr>
          <w:p w:rsidR="002526E7" w:rsidRPr="00BA22D7" w:rsidRDefault="002526E7" w:rsidP="00BA22D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2526E7" w:rsidTr="00BA22D7">
        <w:trPr>
          <w:trHeight w:val="830"/>
        </w:trPr>
        <w:tc>
          <w:tcPr>
            <w:tcW w:w="533" w:type="dxa"/>
          </w:tcPr>
          <w:p w:rsidR="002526E7" w:rsidRPr="00BA22D7" w:rsidRDefault="002526E7" w:rsidP="00BA22D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59" w:type="dxa"/>
          </w:tcPr>
          <w:p w:rsidR="002526E7" w:rsidRPr="00BA22D7" w:rsidRDefault="002526E7" w:rsidP="00BA22D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25" w:type="dxa"/>
          </w:tcPr>
          <w:p w:rsidR="002526E7" w:rsidRPr="00BA22D7" w:rsidRDefault="002526E7" w:rsidP="00BA22D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31" w:type="dxa"/>
          </w:tcPr>
          <w:p w:rsidR="002526E7" w:rsidRPr="00BA22D7" w:rsidRDefault="002526E7" w:rsidP="00BA22D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39" w:type="dxa"/>
          </w:tcPr>
          <w:p w:rsidR="002526E7" w:rsidRPr="00BA22D7" w:rsidRDefault="002526E7" w:rsidP="00BA22D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0" w:type="dxa"/>
          </w:tcPr>
          <w:p w:rsidR="002526E7" w:rsidRPr="00BA22D7" w:rsidRDefault="002526E7" w:rsidP="00BA22D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2526E7" w:rsidTr="00BA22D7">
        <w:trPr>
          <w:trHeight w:val="830"/>
        </w:trPr>
        <w:tc>
          <w:tcPr>
            <w:tcW w:w="533" w:type="dxa"/>
          </w:tcPr>
          <w:p w:rsidR="002526E7" w:rsidRPr="00BA22D7" w:rsidRDefault="002526E7" w:rsidP="00BA22D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59" w:type="dxa"/>
          </w:tcPr>
          <w:p w:rsidR="002526E7" w:rsidRPr="00BA22D7" w:rsidRDefault="002526E7" w:rsidP="00BA22D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25" w:type="dxa"/>
          </w:tcPr>
          <w:p w:rsidR="002526E7" w:rsidRPr="00BA22D7" w:rsidRDefault="002526E7" w:rsidP="00BA22D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31" w:type="dxa"/>
          </w:tcPr>
          <w:p w:rsidR="002526E7" w:rsidRPr="00BA22D7" w:rsidRDefault="002526E7" w:rsidP="00BA22D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39" w:type="dxa"/>
          </w:tcPr>
          <w:p w:rsidR="002526E7" w:rsidRPr="00BA22D7" w:rsidRDefault="002526E7" w:rsidP="00BA22D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0" w:type="dxa"/>
          </w:tcPr>
          <w:p w:rsidR="002526E7" w:rsidRPr="00BA22D7" w:rsidRDefault="002526E7" w:rsidP="00BA22D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2526E7" w:rsidRDefault="002526E7" w:rsidP="00D739A0">
      <w:pPr>
        <w:spacing w:line="360" w:lineRule="auto"/>
        <w:jc w:val="both"/>
        <w:rPr>
          <w:color w:val="000000"/>
          <w:sz w:val="22"/>
          <w:szCs w:val="22"/>
        </w:rPr>
      </w:pPr>
    </w:p>
    <w:p w:rsidR="002526E7" w:rsidRDefault="002526E7" w:rsidP="00D739A0">
      <w:pPr>
        <w:spacing w:line="276" w:lineRule="auto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Oświadczam, że:</w:t>
      </w:r>
    </w:p>
    <w:p w:rsidR="002526E7" w:rsidRDefault="002526E7" w:rsidP="00E41AC4">
      <w:pPr>
        <w:spacing w:line="276" w:lineRule="auto"/>
        <w:ind w:left="142" w:hanging="14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 w:rsidRPr="00036DB1">
        <w:rPr>
          <w:color w:val="000000"/>
          <w:sz w:val="22"/>
          <w:szCs w:val="22"/>
        </w:rPr>
        <w:t>dysponuję potencjałem kadrowym posiadającym kwalifikacje niezbędne do</w:t>
      </w:r>
      <w:r>
        <w:rPr>
          <w:color w:val="000000"/>
          <w:sz w:val="22"/>
          <w:szCs w:val="22"/>
        </w:rPr>
        <w:t> </w:t>
      </w:r>
      <w:r w:rsidRPr="00036DB1">
        <w:rPr>
          <w:color w:val="000000"/>
          <w:sz w:val="22"/>
          <w:szCs w:val="22"/>
        </w:rPr>
        <w:t>wykonania zamówienia</w:t>
      </w:r>
      <w:r>
        <w:rPr>
          <w:color w:val="000000"/>
          <w:sz w:val="22"/>
          <w:szCs w:val="22"/>
        </w:rPr>
        <w:t>,</w:t>
      </w:r>
    </w:p>
    <w:p w:rsidR="002526E7" w:rsidRPr="00036DB1" w:rsidRDefault="002526E7" w:rsidP="00E41AC4">
      <w:pPr>
        <w:spacing w:line="276" w:lineRule="auto"/>
        <w:ind w:left="142" w:hanging="142"/>
        <w:jc w:val="both"/>
        <w:rPr>
          <w:b/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</w:rPr>
        <w:t>- osoby, które będą uczestniczyć w wykonywaniu zamówienia, posiadają wymagane uprawnienia, jeżeli ustawy nakładają obowiązek posiadania takich uprawnień.</w:t>
      </w:r>
    </w:p>
    <w:p w:rsidR="002526E7" w:rsidRDefault="002526E7" w:rsidP="00D739A0">
      <w:pPr>
        <w:spacing w:after="200" w:line="276" w:lineRule="auto"/>
        <w:rPr>
          <w:b/>
          <w:i/>
          <w:sz w:val="22"/>
          <w:szCs w:val="22"/>
        </w:rPr>
      </w:pPr>
    </w:p>
    <w:p w:rsidR="002526E7" w:rsidRPr="00254A18" w:rsidRDefault="002526E7" w:rsidP="00D739A0">
      <w:pPr>
        <w:spacing w:line="360" w:lineRule="auto"/>
        <w:rPr>
          <w:i/>
          <w:color w:val="000000"/>
          <w:sz w:val="16"/>
          <w:szCs w:val="16"/>
        </w:rPr>
      </w:pPr>
    </w:p>
    <w:tbl>
      <w:tblPr>
        <w:tblW w:w="0" w:type="auto"/>
        <w:tblLook w:val="00A0"/>
      </w:tblPr>
      <w:tblGrid>
        <w:gridCol w:w="4590"/>
        <w:gridCol w:w="4698"/>
      </w:tblGrid>
      <w:tr w:rsidR="002526E7" w:rsidRPr="00D40001" w:rsidTr="00682C5B">
        <w:trPr>
          <w:trHeight w:val="149"/>
        </w:trPr>
        <w:tc>
          <w:tcPr>
            <w:tcW w:w="4606" w:type="dxa"/>
          </w:tcPr>
          <w:p w:rsidR="002526E7" w:rsidRPr="00D40001" w:rsidRDefault="002526E7" w:rsidP="00682C5B">
            <w:pPr>
              <w:rPr>
                <w:sz w:val="22"/>
                <w:szCs w:val="22"/>
              </w:rPr>
            </w:pPr>
            <w:r w:rsidRPr="00D40001">
              <w:rPr>
                <w:i/>
                <w:sz w:val="18"/>
                <w:szCs w:val="18"/>
              </w:rPr>
              <w:t>……………………………, dnia ……………………………</w:t>
            </w:r>
          </w:p>
        </w:tc>
        <w:tc>
          <w:tcPr>
            <w:tcW w:w="4606" w:type="dxa"/>
          </w:tcPr>
          <w:p w:rsidR="002526E7" w:rsidRPr="00D40001" w:rsidRDefault="002526E7" w:rsidP="00682C5B">
            <w:pPr>
              <w:jc w:val="right"/>
              <w:rPr>
                <w:sz w:val="22"/>
                <w:szCs w:val="22"/>
              </w:rPr>
            </w:pPr>
            <w:r>
              <w:rPr>
                <w:i/>
                <w:sz w:val="18"/>
                <w:szCs w:val="18"/>
              </w:rPr>
              <w:t>………</w:t>
            </w:r>
            <w:r w:rsidRPr="00D40001">
              <w:rPr>
                <w:i/>
                <w:sz w:val="18"/>
                <w:szCs w:val="18"/>
              </w:rPr>
              <w:t>…………………………………………………………………</w:t>
            </w:r>
          </w:p>
        </w:tc>
      </w:tr>
      <w:tr w:rsidR="002526E7" w:rsidRPr="00D40001" w:rsidTr="00682C5B">
        <w:trPr>
          <w:trHeight w:val="255"/>
        </w:trPr>
        <w:tc>
          <w:tcPr>
            <w:tcW w:w="4606" w:type="dxa"/>
          </w:tcPr>
          <w:p w:rsidR="002526E7" w:rsidRPr="00D40001" w:rsidRDefault="002526E7" w:rsidP="00682C5B">
            <w:pPr>
              <w:rPr>
                <w:sz w:val="22"/>
                <w:szCs w:val="22"/>
              </w:rPr>
            </w:pPr>
          </w:p>
        </w:tc>
        <w:tc>
          <w:tcPr>
            <w:tcW w:w="4606" w:type="dxa"/>
          </w:tcPr>
          <w:p w:rsidR="002526E7" w:rsidRPr="00B44BBD" w:rsidRDefault="002526E7" w:rsidP="00682C5B">
            <w:pPr>
              <w:jc w:val="center"/>
              <w:rPr>
                <w:i/>
                <w:sz w:val="16"/>
                <w:szCs w:val="16"/>
              </w:rPr>
            </w:pPr>
            <w:r w:rsidRPr="00B44BBD">
              <w:rPr>
                <w:i/>
                <w:color w:val="000000"/>
                <w:sz w:val="16"/>
                <w:szCs w:val="16"/>
              </w:rPr>
              <w:t>czytelne podpisy osób wskazanych w dokumencie uprawniającym do</w:t>
            </w:r>
            <w:r>
              <w:rPr>
                <w:i/>
                <w:color w:val="000000"/>
                <w:sz w:val="16"/>
                <w:szCs w:val="16"/>
              </w:rPr>
              <w:t> </w:t>
            </w:r>
            <w:r w:rsidRPr="00B44BBD">
              <w:rPr>
                <w:i/>
                <w:color w:val="000000"/>
                <w:sz w:val="16"/>
                <w:szCs w:val="16"/>
              </w:rPr>
              <w:t>występowania w obrocie prawnym lub posiadających pełnomocnictwo</w:t>
            </w:r>
            <w:r w:rsidRPr="00B44BBD">
              <w:rPr>
                <w:i/>
                <w:sz w:val="16"/>
                <w:szCs w:val="16"/>
              </w:rPr>
              <w:t xml:space="preserve"> </w:t>
            </w:r>
          </w:p>
          <w:p w:rsidR="002526E7" w:rsidRPr="00D40001" w:rsidRDefault="002526E7" w:rsidP="00682C5B">
            <w:pPr>
              <w:jc w:val="center"/>
              <w:rPr>
                <w:i/>
                <w:sz w:val="18"/>
                <w:szCs w:val="18"/>
              </w:rPr>
            </w:pPr>
          </w:p>
        </w:tc>
      </w:tr>
    </w:tbl>
    <w:p w:rsidR="002526E7" w:rsidRDefault="002526E7" w:rsidP="00D739A0">
      <w:pPr>
        <w:jc w:val="right"/>
        <w:rPr>
          <w:b/>
          <w:i/>
          <w:sz w:val="22"/>
          <w:szCs w:val="22"/>
        </w:rPr>
      </w:pPr>
    </w:p>
    <w:p w:rsidR="002526E7" w:rsidRPr="00D739A0" w:rsidRDefault="002526E7" w:rsidP="00D739A0">
      <w:pPr>
        <w:spacing w:after="200" w:line="276" w:lineRule="auto"/>
        <w:rPr>
          <w:b/>
          <w:i/>
          <w:sz w:val="22"/>
          <w:szCs w:val="22"/>
        </w:rPr>
      </w:pPr>
    </w:p>
    <w:sectPr w:rsidR="002526E7" w:rsidRPr="00D739A0" w:rsidSect="00071D94">
      <w:headerReference w:type="default" r:id="rId6"/>
      <w:footerReference w:type="default" r:id="rId7"/>
      <w:pgSz w:w="11906" w:h="16838"/>
      <w:pgMar w:top="1417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6E7" w:rsidRDefault="002526E7" w:rsidP="00DF318B">
      <w:r>
        <w:separator/>
      </w:r>
    </w:p>
  </w:endnote>
  <w:endnote w:type="continuationSeparator" w:id="0">
    <w:p w:rsidR="002526E7" w:rsidRDefault="002526E7" w:rsidP="00DF31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6E7" w:rsidRDefault="002526E7" w:rsidP="00E41AC4">
    <w:pPr>
      <w:pStyle w:val="Footer"/>
      <w:pBdr>
        <w:top w:val="single" w:sz="4" w:space="1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6E7" w:rsidRDefault="002526E7" w:rsidP="00DF318B">
      <w:r>
        <w:separator/>
      </w:r>
    </w:p>
  </w:footnote>
  <w:footnote w:type="continuationSeparator" w:id="0">
    <w:p w:rsidR="002526E7" w:rsidRDefault="002526E7" w:rsidP="00DF31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6E7" w:rsidRPr="00C35631" w:rsidRDefault="002526E7" w:rsidP="00DF318B">
    <w:pPr>
      <w:pStyle w:val="Header"/>
    </w:pPr>
    <w:r w:rsidRPr="00C35631">
      <w:t xml:space="preserve">Znak postępowania: </w:t>
    </w:r>
    <w:r>
      <w:t>ZP 2141-4/013</w:t>
    </w:r>
  </w:p>
  <w:p w:rsidR="002526E7" w:rsidRPr="00C35631" w:rsidRDefault="002526E7" w:rsidP="00DF318B">
    <w:pPr>
      <w:pBdr>
        <w:bottom w:val="single" w:sz="4" w:space="1" w:color="auto"/>
      </w:pBdr>
      <w:spacing w:line="360" w:lineRule="auto"/>
      <w:jc w:val="right"/>
    </w:pPr>
    <w:r w:rsidRPr="00C35631">
      <w:t xml:space="preserve">Załącznik nr </w:t>
    </w:r>
    <w:r>
      <w:t>9</w:t>
    </w:r>
  </w:p>
  <w:p w:rsidR="002526E7" w:rsidRPr="00DF318B" w:rsidRDefault="002526E7" w:rsidP="00DF318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9A0"/>
    <w:rsid w:val="000202FB"/>
    <w:rsid w:val="00036DB1"/>
    <w:rsid w:val="00071D94"/>
    <w:rsid w:val="00087A74"/>
    <w:rsid w:val="001723BF"/>
    <w:rsid w:val="001C6F8C"/>
    <w:rsid w:val="00233BC2"/>
    <w:rsid w:val="002526E7"/>
    <w:rsid w:val="00254A18"/>
    <w:rsid w:val="00261AEE"/>
    <w:rsid w:val="002726C2"/>
    <w:rsid w:val="0028735D"/>
    <w:rsid w:val="0035218C"/>
    <w:rsid w:val="00370A46"/>
    <w:rsid w:val="003E020A"/>
    <w:rsid w:val="00682C5B"/>
    <w:rsid w:val="0069195D"/>
    <w:rsid w:val="00697AED"/>
    <w:rsid w:val="006D3A6E"/>
    <w:rsid w:val="006D7F12"/>
    <w:rsid w:val="00780018"/>
    <w:rsid w:val="00780E7B"/>
    <w:rsid w:val="007A7844"/>
    <w:rsid w:val="0086108E"/>
    <w:rsid w:val="008808F7"/>
    <w:rsid w:val="008A477E"/>
    <w:rsid w:val="008D3F7B"/>
    <w:rsid w:val="009012C5"/>
    <w:rsid w:val="00954BCB"/>
    <w:rsid w:val="00AF27EE"/>
    <w:rsid w:val="00B06FAE"/>
    <w:rsid w:val="00B07453"/>
    <w:rsid w:val="00B44BBD"/>
    <w:rsid w:val="00B7479C"/>
    <w:rsid w:val="00B8037F"/>
    <w:rsid w:val="00B84853"/>
    <w:rsid w:val="00BA22D7"/>
    <w:rsid w:val="00BB4067"/>
    <w:rsid w:val="00BC0EFB"/>
    <w:rsid w:val="00BF3A91"/>
    <w:rsid w:val="00C16144"/>
    <w:rsid w:val="00C35631"/>
    <w:rsid w:val="00CC51F9"/>
    <w:rsid w:val="00D40001"/>
    <w:rsid w:val="00D739A0"/>
    <w:rsid w:val="00DF318B"/>
    <w:rsid w:val="00E10EC4"/>
    <w:rsid w:val="00E41AC4"/>
    <w:rsid w:val="00E62A72"/>
    <w:rsid w:val="00E74318"/>
    <w:rsid w:val="00F13FF0"/>
    <w:rsid w:val="00F45B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9A0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D739A0"/>
    <w:rPr>
      <w:rFonts w:ascii="Univers-PL" w:hAnsi="Univers-PL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739A0"/>
    <w:rPr>
      <w:rFonts w:ascii="Univers-PL" w:hAnsi="Univers-PL" w:cs="Times New Roman"/>
      <w:sz w:val="20"/>
      <w:szCs w:val="20"/>
      <w:lang w:eastAsia="pl-PL"/>
    </w:rPr>
  </w:style>
  <w:style w:type="table" w:styleId="TableGrid">
    <w:name w:val="Table Grid"/>
    <w:basedOn w:val="TableNormal"/>
    <w:uiPriority w:val="99"/>
    <w:rsid w:val="00D739A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DF318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F318B"/>
    <w:rPr>
      <w:rFonts w:ascii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semiHidden/>
    <w:rsid w:val="00DF318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F318B"/>
    <w:rPr>
      <w:rFonts w:ascii="Times New Roman" w:hAnsi="Times New Roman" w:cs="Times New Roman"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DF31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318B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215</Words>
  <Characters>1290</Characters>
  <Application>Microsoft Office Outlook</Application>
  <DocSecurity>0</DocSecurity>
  <Lines>0</Lines>
  <Paragraphs>0</Paragraphs>
  <ScaleCrop>false</ScaleCrop>
  <Company>UM Tuchola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wykonawcy i nr tel</dc:title>
  <dc:subject/>
  <dc:creator> Malina Śmieszek</dc:creator>
  <cp:keywords/>
  <dc:description/>
  <cp:lastModifiedBy>Właściciel</cp:lastModifiedBy>
  <cp:revision>4</cp:revision>
  <dcterms:created xsi:type="dcterms:W3CDTF">2013-06-26T08:58:00Z</dcterms:created>
  <dcterms:modified xsi:type="dcterms:W3CDTF">2013-06-26T11:08:00Z</dcterms:modified>
</cp:coreProperties>
</file>