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23C" w:rsidRDefault="0028523C" w:rsidP="00D82F34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</w:rPr>
      </w:pPr>
    </w:p>
    <w:p w:rsidR="0028523C" w:rsidRDefault="0028523C" w:rsidP="00D82F34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</w:rPr>
      </w:pPr>
    </w:p>
    <w:p w:rsidR="0028523C" w:rsidRPr="005A70AA" w:rsidRDefault="0028523C" w:rsidP="00D82F34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  <w:u w:val="single"/>
        </w:rPr>
      </w:pPr>
      <w:r w:rsidRPr="005A70AA">
        <w:rPr>
          <w:b/>
          <w:color w:val="000000"/>
          <w:sz w:val="22"/>
          <w:szCs w:val="22"/>
        </w:rPr>
        <w:t>OŚWIADCZENIE</w:t>
      </w:r>
    </w:p>
    <w:p w:rsidR="0028523C" w:rsidRPr="004731CA" w:rsidRDefault="0028523C" w:rsidP="00CC7481">
      <w:pPr>
        <w:jc w:val="center"/>
        <w:rPr>
          <w:color w:val="000000"/>
          <w:sz w:val="28"/>
          <w:szCs w:val="28"/>
        </w:rPr>
      </w:pPr>
      <w:r>
        <w:rPr>
          <w:b/>
          <w:smallCaps/>
          <w:sz w:val="32"/>
          <w:szCs w:val="32"/>
        </w:rPr>
        <w:t>MODERNIZACJA INSTALACJI WOD.-KAN. I C.O. ORAZ WĘZŁA CIEPLNEGO W BUDYNKU ZESPOŁU SZKÓL LEŚNYCH W TUCHOLI</w:t>
      </w:r>
      <w:r w:rsidRPr="004731CA">
        <w:rPr>
          <w:b/>
          <w:sz w:val="28"/>
          <w:szCs w:val="28"/>
        </w:rPr>
        <w:t xml:space="preserve"> </w:t>
      </w:r>
    </w:p>
    <w:p w:rsidR="0028523C" w:rsidRPr="005A70AA" w:rsidRDefault="0028523C" w:rsidP="00D82F34">
      <w:pPr>
        <w:spacing w:line="360" w:lineRule="auto"/>
        <w:jc w:val="right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</w:tblGrid>
      <w:tr w:rsidR="0028523C" w:rsidRPr="005A70AA" w:rsidTr="00CF409C">
        <w:tc>
          <w:tcPr>
            <w:tcW w:w="4503" w:type="dxa"/>
            <w:vAlign w:val="bottom"/>
          </w:tcPr>
          <w:p w:rsidR="0028523C" w:rsidRPr="005A70AA" w:rsidRDefault="0028523C" w:rsidP="00CF409C">
            <w:pPr>
              <w:jc w:val="center"/>
              <w:rPr>
                <w:sz w:val="22"/>
                <w:szCs w:val="22"/>
              </w:rPr>
            </w:pPr>
          </w:p>
          <w:p w:rsidR="0028523C" w:rsidRPr="005A70AA" w:rsidRDefault="0028523C" w:rsidP="00CF409C">
            <w:pPr>
              <w:jc w:val="center"/>
              <w:rPr>
                <w:sz w:val="22"/>
                <w:szCs w:val="22"/>
              </w:rPr>
            </w:pPr>
          </w:p>
          <w:p w:rsidR="0028523C" w:rsidRPr="005A70AA" w:rsidRDefault="0028523C" w:rsidP="00CF409C">
            <w:pPr>
              <w:jc w:val="center"/>
              <w:rPr>
                <w:sz w:val="22"/>
                <w:szCs w:val="22"/>
              </w:rPr>
            </w:pPr>
          </w:p>
          <w:p w:rsidR="0028523C" w:rsidRPr="005A70AA" w:rsidRDefault="0028523C" w:rsidP="00CF409C">
            <w:pPr>
              <w:jc w:val="center"/>
              <w:rPr>
                <w:sz w:val="22"/>
                <w:szCs w:val="22"/>
              </w:rPr>
            </w:pPr>
          </w:p>
          <w:p w:rsidR="0028523C" w:rsidRPr="005A70AA" w:rsidRDefault="0028523C" w:rsidP="00CF409C">
            <w:pPr>
              <w:jc w:val="center"/>
              <w:rPr>
                <w:sz w:val="22"/>
                <w:szCs w:val="22"/>
              </w:rPr>
            </w:pPr>
          </w:p>
          <w:p w:rsidR="0028523C" w:rsidRPr="005A70AA" w:rsidRDefault="0028523C" w:rsidP="00CF409C">
            <w:pPr>
              <w:jc w:val="center"/>
              <w:rPr>
                <w:i/>
              </w:rPr>
            </w:pPr>
          </w:p>
          <w:p w:rsidR="0028523C" w:rsidRPr="005A70AA" w:rsidRDefault="0028523C" w:rsidP="00CF409C">
            <w:pPr>
              <w:jc w:val="center"/>
              <w:rPr>
                <w:i/>
              </w:rPr>
            </w:pPr>
          </w:p>
          <w:p w:rsidR="0028523C" w:rsidRPr="005A70AA" w:rsidRDefault="0028523C" w:rsidP="00CF409C">
            <w:pPr>
              <w:jc w:val="center"/>
              <w:rPr>
                <w:i/>
              </w:rPr>
            </w:pPr>
            <w:r w:rsidRPr="005A70AA">
              <w:rPr>
                <w:i/>
              </w:rPr>
              <w:t>Pieczęć wykonawcy i nr tel./faksu</w:t>
            </w:r>
          </w:p>
        </w:tc>
      </w:tr>
    </w:tbl>
    <w:p w:rsidR="0028523C" w:rsidRPr="005A70AA" w:rsidRDefault="0028523C" w:rsidP="00D82F34">
      <w:pPr>
        <w:jc w:val="both"/>
        <w:rPr>
          <w:b/>
          <w:sz w:val="22"/>
          <w:szCs w:val="22"/>
        </w:rPr>
      </w:pPr>
    </w:p>
    <w:p w:rsidR="0028523C" w:rsidRPr="005A70AA" w:rsidRDefault="0028523C" w:rsidP="00D82F34">
      <w:pPr>
        <w:pStyle w:val="BodyText"/>
        <w:spacing w:after="120"/>
        <w:ind w:firstLine="567"/>
        <w:rPr>
          <w:rFonts w:ascii="Times New Roman" w:hAnsi="Times New Roman"/>
          <w:sz w:val="22"/>
          <w:szCs w:val="22"/>
        </w:rPr>
      </w:pPr>
    </w:p>
    <w:p w:rsidR="0028523C" w:rsidRPr="005A70AA" w:rsidRDefault="0028523C" w:rsidP="00D82F34">
      <w:pPr>
        <w:pStyle w:val="BodyText"/>
        <w:spacing w:after="120"/>
        <w:ind w:firstLine="567"/>
        <w:rPr>
          <w:rFonts w:ascii="Times New Roman" w:hAnsi="Times New Roman"/>
          <w:sz w:val="22"/>
          <w:szCs w:val="22"/>
        </w:rPr>
      </w:pPr>
    </w:p>
    <w:p w:rsidR="0028523C" w:rsidRPr="005A70AA" w:rsidRDefault="0028523C" w:rsidP="00D82F34">
      <w:pPr>
        <w:pStyle w:val="BodyText"/>
        <w:spacing w:after="120"/>
        <w:ind w:firstLine="567"/>
        <w:rPr>
          <w:rFonts w:ascii="Times New Roman" w:hAnsi="Times New Roman"/>
          <w:sz w:val="22"/>
          <w:szCs w:val="22"/>
        </w:rPr>
      </w:pPr>
      <w:r w:rsidRPr="005A70AA">
        <w:rPr>
          <w:rFonts w:ascii="Times New Roman" w:hAnsi="Times New Roman"/>
          <w:sz w:val="22"/>
          <w:szCs w:val="22"/>
        </w:rPr>
        <w:t>Oświadczam, że spełniam warunki dotyczące:</w:t>
      </w:r>
    </w:p>
    <w:p w:rsidR="0028523C" w:rsidRPr="005A70AA" w:rsidRDefault="0028523C" w:rsidP="00D82F34">
      <w:pPr>
        <w:tabs>
          <w:tab w:val="num" w:pos="4320"/>
        </w:tabs>
        <w:spacing w:after="120"/>
        <w:ind w:left="142" w:hanging="142"/>
        <w:jc w:val="both"/>
        <w:rPr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 xml:space="preserve">1. Posiadania uprawnień do wykonywania określonej działalności lub czynności, jeżeli przepisy prawa nakładają obowiązek ich posiadania; </w:t>
      </w:r>
    </w:p>
    <w:p w:rsidR="0028523C" w:rsidRPr="005A70AA" w:rsidRDefault="0028523C" w:rsidP="00D82F34">
      <w:pPr>
        <w:tabs>
          <w:tab w:val="num" w:pos="4320"/>
        </w:tabs>
        <w:spacing w:after="120"/>
        <w:ind w:left="142" w:hanging="142"/>
        <w:jc w:val="both"/>
        <w:rPr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>2. Posiadania wiedzy i doświadczenia;</w:t>
      </w:r>
    </w:p>
    <w:p w:rsidR="0028523C" w:rsidRPr="005A70AA" w:rsidRDefault="0028523C" w:rsidP="00D82F34">
      <w:pPr>
        <w:tabs>
          <w:tab w:val="num" w:pos="4320"/>
        </w:tabs>
        <w:spacing w:after="120"/>
        <w:ind w:left="142" w:hanging="142"/>
        <w:jc w:val="both"/>
        <w:rPr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>3. Dysponowania odpowiednim potencjałem technicznym oraz osobami zdolnymi do wykonania zamówienia;</w:t>
      </w:r>
    </w:p>
    <w:p w:rsidR="0028523C" w:rsidRPr="005A70AA" w:rsidRDefault="0028523C" w:rsidP="00D82F34">
      <w:pPr>
        <w:tabs>
          <w:tab w:val="num" w:pos="4320"/>
        </w:tabs>
        <w:spacing w:after="120"/>
        <w:ind w:left="142" w:hanging="142"/>
        <w:jc w:val="both"/>
        <w:rPr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>4.  Sytuacji ekonomicznej i finansowej.</w:t>
      </w:r>
    </w:p>
    <w:p w:rsidR="0028523C" w:rsidRPr="005A70AA" w:rsidRDefault="0028523C" w:rsidP="00D82F34">
      <w:pPr>
        <w:jc w:val="both"/>
        <w:rPr>
          <w:color w:val="000000"/>
          <w:sz w:val="22"/>
          <w:szCs w:val="22"/>
        </w:rPr>
      </w:pPr>
    </w:p>
    <w:p w:rsidR="0028523C" w:rsidRPr="005A70AA" w:rsidRDefault="0028523C" w:rsidP="00D82F34">
      <w:pPr>
        <w:ind w:firstLine="567"/>
        <w:jc w:val="both"/>
        <w:rPr>
          <w:b/>
          <w:sz w:val="22"/>
          <w:szCs w:val="22"/>
        </w:rPr>
      </w:pPr>
      <w:r w:rsidRPr="005A70AA">
        <w:rPr>
          <w:b/>
          <w:sz w:val="22"/>
          <w:szCs w:val="22"/>
        </w:rPr>
        <w:t>Prawdziwość powyższych danych potwierdzam własnoręcznym podpisem</w:t>
      </w:r>
    </w:p>
    <w:p w:rsidR="0028523C" w:rsidRPr="005A70AA" w:rsidRDefault="0028523C" w:rsidP="00D82F34">
      <w:pPr>
        <w:jc w:val="both"/>
        <w:rPr>
          <w:b/>
          <w:sz w:val="22"/>
          <w:szCs w:val="22"/>
        </w:rPr>
      </w:pPr>
    </w:p>
    <w:p w:rsidR="0028523C" w:rsidRPr="005A70AA" w:rsidRDefault="0028523C" w:rsidP="00D82F34">
      <w:pPr>
        <w:jc w:val="both"/>
        <w:rPr>
          <w:b/>
          <w:sz w:val="22"/>
          <w:szCs w:val="22"/>
        </w:rPr>
      </w:pPr>
    </w:p>
    <w:p w:rsidR="0028523C" w:rsidRPr="005A70AA" w:rsidRDefault="0028523C" w:rsidP="00D82F34">
      <w:pPr>
        <w:jc w:val="both"/>
        <w:rPr>
          <w:b/>
          <w:sz w:val="22"/>
          <w:szCs w:val="22"/>
        </w:rPr>
      </w:pPr>
    </w:p>
    <w:p w:rsidR="0028523C" w:rsidRPr="005A70AA" w:rsidRDefault="0028523C" w:rsidP="00D82F34">
      <w:pPr>
        <w:ind w:left="4956" w:firstLine="708"/>
        <w:rPr>
          <w:i/>
          <w:sz w:val="18"/>
          <w:szCs w:val="18"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28523C" w:rsidRPr="005A70AA" w:rsidTr="00CF409C">
        <w:trPr>
          <w:trHeight w:val="149"/>
        </w:trPr>
        <w:tc>
          <w:tcPr>
            <w:tcW w:w="4606" w:type="dxa"/>
          </w:tcPr>
          <w:p w:rsidR="0028523C" w:rsidRPr="005A70AA" w:rsidRDefault="0028523C" w:rsidP="00CF409C">
            <w:pPr>
              <w:rPr>
                <w:sz w:val="22"/>
                <w:szCs w:val="22"/>
              </w:rPr>
            </w:pPr>
            <w:r w:rsidRPr="005A70AA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06" w:type="dxa"/>
          </w:tcPr>
          <w:p w:rsidR="0028523C" w:rsidRPr="005A70AA" w:rsidRDefault="0028523C" w:rsidP="00CF409C">
            <w:pPr>
              <w:jc w:val="right"/>
              <w:rPr>
                <w:sz w:val="22"/>
                <w:szCs w:val="22"/>
              </w:rPr>
            </w:pPr>
            <w:r w:rsidRPr="005A70AA">
              <w:rPr>
                <w:i/>
                <w:sz w:val="18"/>
                <w:szCs w:val="18"/>
              </w:rPr>
              <w:t>…………………………………………………………………</w:t>
            </w:r>
          </w:p>
        </w:tc>
      </w:tr>
      <w:tr w:rsidR="0028523C" w:rsidRPr="005A70AA" w:rsidTr="00CF409C">
        <w:trPr>
          <w:trHeight w:val="255"/>
        </w:trPr>
        <w:tc>
          <w:tcPr>
            <w:tcW w:w="4606" w:type="dxa"/>
          </w:tcPr>
          <w:p w:rsidR="0028523C" w:rsidRPr="005A70AA" w:rsidRDefault="0028523C" w:rsidP="00CF409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28523C" w:rsidRPr="005A70AA" w:rsidRDefault="0028523C" w:rsidP="00CF409C">
            <w:pPr>
              <w:jc w:val="center"/>
              <w:rPr>
                <w:i/>
                <w:sz w:val="18"/>
                <w:szCs w:val="18"/>
              </w:rPr>
            </w:pPr>
            <w:r w:rsidRPr="005A70AA">
              <w:rPr>
                <w:i/>
                <w:sz w:val="18"/>
                <w:szCs w:val="18"/>
              </w:rPr>
              <w:t>podpis osoby uprawnionej do występowania</w:t>
            </w:r>
          </w:p>
          <w:p w:rsidR="0028523C" w:rsidRPr="005A70AA" w:rsidRDefault="0028523C" w:rsidP="00CF409C">
            <w:pPr>
              <w:jc w:val="center"/>
              <w:rPr>
                <w:i/>
                <w:sz w:val="18"/>
                <w:szCs w:val="18"/>
              </w:rPr>
            </w:pPr>
            <w:r w:rsidRPr="005A70AA">
              <w:rPr>
                <w:i/>
                <w:sz w:val="18"/>
                <w:szCs w:val="18"/>
              </w:rPr>
              <w:t>w obrocie prawnym</w:t>
            </w:r>
          </w:p>
        </w:tc>
      </w:tr>
    </w:tbl>
    <w:p w:rsidR="0028523C" w:rsidRPr="005A70AA" w:rsidRDefault="0028523C" w:rsidP="00D82F34">
      <w:pPr>
        <w:tabs>
          <w:tab w:val="num" w:pos="4320"/>
        </w:tabs>
        <w:spacing w:line="360" w:lineRule="auto"/>
        <w:jc w:val="both"/>
        <w:rPr>
          <w:color w:val="000000"/>
          <w:sz w:val="22"/>
          <w:szCs w:val="22"/>
        </w:rPr>
      </w:pPr>
    </w:p>
    <w:p w:rsidR="0028523C" w:rsidRDefault="0028523C" w:rsidP="00D82F34">
      <w:pPr>
        <w:pStyle w:val="Zacznik"/>
        <w:jc w:val="left"/>
      </w:pPr>
      <w:r>
        <w:t xml:space="preserve"> </w:t>
      </w:r>
    </w:p>
    <w:p w:rsidR="0028523C" w:rsidRDefault="0028523C"/>
    <w:sectPr w:rsidR="0028523C" w:rsidSect="008F52CB">
      <w:headerReference w:type="first" r:id="rId6"/>
      <w:pgSz w:w="11906" w:h="16838"/>
      <w:pgMar w:top="1418" w:right="1417" w:bottom="1135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23C" w:rsidRDefault="0028523C" w:rsidP="00CC7481">
      <w:r>
        <w:separator/>
      </w:r>
    </w:p>
  </w:endnote>
  <w:endnote w:type="continuationSeparator" w:id="0">
    <w:p w:rsidR="0028523C" w:rsidRDefault="0028523C" w:rsidP="00CC7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23C" w:rsidRDefault="0028523C" w:rsidP="00CC7481">
      <w:r>
        <w:separator/>
      </w:r>
    </w:p>
  </w:footnote>
  <w:footnote w:type="continuationSeparator" w:id="0">
    <w:p w:rsidR="0028523C" w:rsidRDefault="0028523C" w:rsidP="00CC74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23C" w:rsidRPr="00CC7481" w:rsidRDefault="0028523C" w:rsidP="00CC7481">
    <w:pPr>
      <w:pStyle w:val="Zacznik"/>
      <w:jc w:val="left"/>
      <w:rPr>
        <w:i w:val="0"/>
        <w:sz w:val="16"/>
        <w:szCs w:val="16"/>
      </w:rPr>
    </w:pPr>
    <w:bookmarkStart w:id="0" w:name="_Toc325461895"/>
    <w:r>
      <w:rPr>
        <w:i w:val="0"/>
        <w:sz w:val="16"/>
        <w:szCs w:val="16"/>
      </w:rPr>
      <w:t>Znak postępowania: ZP 2141-4/</w:t>
    </w:r>
    <w:r w:rsidRPr="00CC7481">
      <w:rPr>
        <w:i w:val="0"/>
        <w:sz w:val="16"/>
        <w:szCs w:val="16"/>
      </w:rPr>
      <w:t xml:space="preserve">13 </w:t>
    </w:r>
  </w:p>
  <w:p w:rsidR="0028523C" w:rsidRPr="00CC7481" w:rsidRDefault="0028523C" w:rsidP="00CC7481">
    <w:pPr>
      <w:pStyle w:val="Zacznik"/>
      <w:pBdr>
        <w:bottom w:val="single" w:sz="4" w:space="1" w:color="auto"/>
      </w:pBdr>
      <w:rPr>
        <w:i w:val="0"/>
        <w:sz w:val="16"/>
        <w:szCs w:val="16"/>
      </w:rPr>
    </w:pPr>
    <w:r w:rsidRPr="00CC7481">
      <w:rPr>
        <w:i w:val="0"/>
        <w:sz w:val="16"/>
        <w:szCs w:val="16"/>
      </w:rPr>
      <w:t xml:space="preserve">Załącznik nr </w:t>
    </w:r>
    <w:bookmarkEnd w:id="0"/>
    <w:r>
      <w:rPr>
        <w:i w:val="0"/>
        <w:sz w:val="16"/>
        <w:szCs w:val="16"/>
      </w:rPr>
      <w:t>6</w:t>
    </w:r>
  </w:p>
  <w:p w:rsidR="0028523C" w:rsidRDefault="0028523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F34"/>
    <w:rsid w:val="0028523C"/>
    <w:rsid w:val="00286497"/>
    <w:rsid w:val="002C1320"/>
    <w:rsid w:val="00337552"/>
    <w:rsid w:val="00370A46"/>
    <w:rsid w:val="0040582E"/>
    <w:rsid w:val="004447BE"/>
    <w:rsid w:val="004731CA"/>
    <w:rsid w:val="005059C1"/>
    <w:rsid w:val="00507DB2"/>
    <w:rsid w:val="005A70AA"/>
    <w:rsid w:val="005C007F"/>
    <w:rsid w:val="0063138B"/>
    <w:rsid w:val="00671DE5"/>
    <w:rsid w:val="006B227B"/>
    <w:rsid w:val="006D3A6E"/>
    <w:rsid w:val="006D7F12"/>
    <w:rsid w:val="006F4623"/>
    <w:rsid w:val="00787F85"/>
    <w:rsid w:val="007A5A81"/>
    <w:rsid w:val="007D45D6"/>
    <w:rsid w:val="007E57F0"/>
    <w:rsid w:val="008133FF"/>
    <w:rsid w:val="0086108E"/>
    <w:rsid w:val="00887FDC"/>
    <w:rsid w:val="008F52CB"/>
    <w:rsid w:val="009012C5"/>
    <w:rsid w:val="009D31C6"/>
    <w:rsid w:val="009E0B0C"/>
    <w:rsid w:val="00AF55F4"/>
    <w:rsid w:val="00B742AF"/>
    <w:rsid w:val="00B8037F"/>
    <w:rsid w:val="00BA6080"/>
    <w:rsid w:val="00BF3A91"/>
    <w:rsid w:val="00C32C1E"/>
    <w:rsid w:val="00C958DA"/>
    <w:rsid w:val="00CC7481"/>
    <w:rsid w:val="00CF409C"/>
    <w:rsid w:val="00D82F34"/>
    <w:rsid w:val="00D8656F"/>
    <w:rsid w:val="00E23250"/>
    <w:rsid w:val="00E47C3D"/>
    <w:rsid w:val="00E5535B"/>
    <w:rsid w:val="00E62A72"/>
    <w:rsid w:val="00EB388E"/>
    <w:rsid w:val="00F02F86"/>
    <w:rsid w:val="00F13FF0"/>
    <w:rsid w:val="00F35614"/>
    <w:rsid w:val="00FB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F34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2F3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2F34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D82F34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82F34"/>
    <w:rPr>
      <w:rFonts w:ascii="Univers-PL" w:hAnsi="Univers-P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D82F34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82F34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D82F34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82F34"/>
    <w:rPr>
      <w:rFonts w:ascii="Univers-PL" w:hAnsi="Univers-PL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D82F3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D82F34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rial12CE">
    <w:name w:val="Arial 12 CE"/>
    <w:basedOn w:val="Normal"/>
    <w:uiPriority w:val="99"/>
    <w:rsid w:val="00D82F34"/>
    <w:pPr>
      <w:spacing w:line="360" w:lineRule="auto"/>
      <w:jc w:val="both"/>
    </w:pPr>
    <w:rPr>
      <w:rFonts w:ascii="Arial" w:hAnsi="Arial"/>
      <w:sz w:val="24"/>
    </w:rPr>
  </w:style>
  <w:style w:type="paragraph" w:customStyle="1" w:styleId="Akapitzlist1">
    <w:name w:val="Akapit z listą1"/>
    <w:basedOn w:val="Normal"/>
    <w:uiPriority w:val="99"/>
    <w:rsid w:val="00D82F3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acznik">
    <w:name w:val="Załącznik"/>
    <w:basedOn w:val="Heading1"/>
    <w:link w:val="ZacznikZnak"/>
    <w:uiPriority w:val="99"/>
    <w:rsid w:val="00D82F34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D82F34"/>
    <w:rPr>
      <w:rFonts w:ascii="Times New Roman" w:hAnsi="Times New Roman"/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CC748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C7481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CC748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C7481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102</Words>
  <Characters>613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msmieszek</dc:creator>
  <cp:keywords/>
  <dc:description/>
  <cp:lastModifiedBy>Właściciel</cp:lastModifiedBy>
  <cp:revision>3</cp:revision>
  <dcterms:created xsi:type="dcterms:W3CDTF">2013-06-26T08:58:00Z</dcterms:created>
  <dcterms:modified xsi:type="dcterms:W3CDTF">2013-06-26T11:02:00Z</dcterms:modified>
</cp:coreProperties>
</file>