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0C" w:rsidRPr="005A70AA" w:rsidRDefault="00324F0C" w:rsidP="008F52CB">
      <w:pPr>
        <w:pStyle w:val="BodyText3"/>
        <w:rPr>
          <w:rFonts w:ascii="Times New Roman" w:hAnsi="Times New Roman"/>
          <w:b/>
          <w:i/>
          <w:sz w:val="20"/>
        </w:rPr>
      </w:pPr>
      <w:r w:rsidRPr="005A70AA">
        <w:rPr>
          <w:rFonts w:ascii="Times New Roman" w:hAnsi="Times New Roman"/>
          <w:color w:val="000000"/>
          <w:sz w:val="20"/>
        </w:rPr>
        <w:t xml:space="preserve">.........................................................................……           </w:t>
      </w:r>
    </w:p>
    <w:p w:rsidR="00324F0C" w:rsidRPr="005A70AA" w:rsidRDefault="00324F0C" w:rsidP="008F52CB">
      <w:pPr>
        <w:jc w:val="both"/>
        <w:rPr>
          <w:i/>
          <w:color w:val="000000"/>
          <w:sz w:val="16"/>
          <w:szCs w:val="16"/>
        </w:rPr>
      </w:pPr>
      <w:r w:rsidRPr="005A70AA">
        <w:rPr>
          <w:i/>
          <w:color w:val="000000"/>
          <w:sz w:val="16"/>
          <w:szCs w:val="16"/>
        </w:rPr>
        <w:t>pieczęć wykonawcy lub wykonawców</w:t>
      </w:r>
      <w:r>
        <w:rPr>
          <w:i/>
          <w:color w:val="000000"/>
          <w:sz w:val="16"/>
          <w:szCs w:val="16"/>
        </w:rPr>
        <w:t xml:space="preserve"> (nazwa i adres)</w:t>
      </w:r>
    </w:p>
    <w:p w:rsidR="00324F0C" w:rsidRPr="005A70AA" w:rsidRDefault="00324F0C" w:rsidP="008F52CB">
      <w:pPr>
        <w:jc w:val="both"/>
        <w:rPr>
          <w:i/>
          <w:color w:val="000000"/>
          <w:sz w:val="16"/>
          <w:szCs w:val="16"/>
        </w:rPr>
      </w:pPr>
      <w:r w:rsidRPr="005A70AA">
        <w:rPr>
          <w:i/>
          <w:color w:val="000000"/>
          <w:sz w:val="16"/>
          <w:szCs w:val="16"/>
        </w:rPr>
        <w:t>ubiegających się wspólnie o udzielenie zamówienia</w:t>
      </w:r>
    </w:p>
    <w:p w:rsidR="00324F0C" w:rsidRPr="005A70AA" w:rsidRDefault="00324F0C" w:rsidP="008F52CB">
      <w:pPr>
        <w:jc w:val="both"/>
        <w:rPr>
          <w:i/>
          <w:color w:val="000000"/>
        </w:rPr>
      </w:pPr>
    </w:p>
    <w:p w:rsidR="00324F0C" w:rsidRPr="005A70AA" w:rsidRDefault="00324F0C" w:rsidP="008F52CB">
      <w:pPr>
        <w:jc w:val="both"/>
        <w:rPr>
          <w:i/>
          <w:color w:val="000000"/>
          <w:lang w:val="de-DE"/>
        </w:rPr>
      </w:pPr>
      <w:r w:rsidRPr="005A70AA">
        <w:rPr>
          <w:i/>
          <w:color w:val="000000"/>
          <w:lang w:val="de-DE"/>
        </w:rPr>
        <w:t>.................................................................................</w:t>
      </w:r>
    </w:p>
    <w:p w:rsidR="00324F0C" w:rsidRPr="005A70AA" w:rsidRDefault="00324F0C" w:rsidP="008F52CB">
      <w:pPr>
        <w:jc w:val="both"/>
        <w:rPr>
          <w:i/>
          <w:color w:val="000000"/>
          <w:lang w:val="de-DE"/>
        </w:rPr>
      </w:pPr>
      <w:r w:rsidRPr="005A70AA">
        <w:rPr>
          <w:i/>
          <w:color w:val="000000"/>
          <w:lang w:val="de-DE"/>
        </w:rPr>
        <w:t>nr tel./faksu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  <w:r w:rsidRPr="005A70AA">
        <w:rPr>
          <w:rFonts w:ascii="Times New Roman" w:hAnsi="Times New Roman"/>
          <w:i/>
          <w:color w:val="000000"/>
          <w:sz w:val="20"/>
          <w:lang w:val="de-DE"/>
        </w:rPr>
        <w:t>.................................................................................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  <w:r w:rsidRPr="005A70AA">
        <w:rPr>
          <w:rFonts w:ascii="Times New Roman" w:hAnsi="Times New Roman"/>
          <w:i/>
          <w:color w:val="000000"/>
          <w:sz w:val="20"/>
          <w:lang w:val="de-DE"/>
        </w:rPr>
        <w:t>REGON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  <w:r w:rsidRPr="005A70AA">
        <w:rPr>
          <w:rFonts w:ascii="Times New Roman" w:hAnsi="Times New Roman"/>
          <w:i/>
          <w:color w:val="000000"/>
          <w:sz w:val="20"/>
          <w:lang w:val="de-DE"/>
        </w:rPr>
        <w:t>................................................................................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  <w:r w:rsidRPr="005A70AA">
        <w:rPr>
          <w:rFonts w:ascii="Times New Roman" w:hAnsi="Times New Roman"/>
          <w:i/>
          <w:color w:val="000000"/>
          <w:sz w:val="20"/>
          <w:lang w:val="de-DE"/>
        </w:rPr>
        <w:t>NIP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  <w:r w:rsidRPr="005A70AA">
        <w:rPr>
          <w:rFonts w:ascii="Times New Roman" w:hAnsi="Times New Roman"/>
          <w:i/>
          <w:color w:val="000000"/>
          <w:sz w:val="20"/>
          <w:lang w:val="de-DE"/>
        </w:rPr>
        <w:t>http://.......................................................................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  <w:lang w:val="de-DE"/>
        </w:rPr>
      </w:pP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</w:rPr>
      </w:pPr>
      <w:r w:rsidRPr="005A70AA">
        <w:rPr>
          <w:rFonts w:ascii="Times New Roman" w:hAnsi="Times New Roman"/>
          <w:i/>
          <w:color w:val="000000"/>
          <w:sz w:val="20"/>
        </w:rPr>
        <w:t>................................................................................</w:t>
      </w:r>
    </w:p>
    <w:p w:rsidR="00324F0C" w:rsidRPr="005A70AA" w:rsidRDefault="00324F0C" w:rsidP="008F52CB">
      <w:pPr>
        <w:pStyle w:val="BodyText3"/>
        <w:rPr>
          <w:rFonts w:ascii="Times New Roman" w:hAnsi="Times New Roman"/>
          <w:i/>
          <w:color w:val="000000"/>
          <w:sz w:val="20"/>
        </w:rPr>
      </w:pPr>
      <w:r w:rsidRPr="005A70AA">
        <w:rPr>
          <w:rFonts w:ascii="Times New Roman" w:hAnsi="Times New Roman"/>
          <w:i/>
          <w:color w:val="000000"/>
          <w:sz w:val="20"/>
        </w:rPr>
        <w:t>e-mail</w:t>
      </w:r>
    </w:p>
    <w:p w:rsidR="00324F0C" w:rsidRPr="005A70AA" w:rsidRDefault="00324F0C" w:rsidP="008F52CB">
      <w:pPr>
        <w:pStyle w:val="BodyText3"/>
        <w:spacing w:line="360" w:lineRule="auto"/>
        <w:jc w:val="center"/>
        <w:rPr>
          <w:rFonts w:ascii="Times New Roman" w:hAnsi="Times New Roman"/>
          <w:b/>
          <w:color w:val="000000"/>
          <w:szCs w:val="28"/>
        </w:rPr>
      </w:pPr>
    </w:p>
    <w:p w:rsidR="00324F0C" w:rsidRPr="005A70AA" w:rsidRDefault="00324F0C" w:rsidP="008F52CB">
      <w:pPr>
        <w:pStyle w:val="BodyText3"/>
        <w:spacing w:line="360" w:lineRule="auto"/>
        <w:jc w:val="center"/>
        <w:rPr>
          <w:rFonts w:ascii="Times New Roman" w:hAnsi="Times New Roman"/>
          <w:b/>
          <w:color w:val="000000"/>
          <w:szCs w:val="28"/>
        </w:rPr>
      </w:pPr>
      <w:r w:rsidRPr="005A70AA">
        <w:rPr>
          <w:rFonts w:ascii="Times New Roman" w:hAnsi="Times New Roman"/>
          <w:b/>
          <w:color w:val="000000"/>
          <w:szCs w:val="28"/>
        </w:rPr>
        <w:t>F O R M U L A R Z      O F E R T Y</w:t>
      </w:r>
    </w:p>
    <w:p w:rsidR="00324F0C" w:rsidRPr="005A70AA" w:rsidRDefault="00324F0C" w:rsidP="008F52CB">
      <w:pPr>
        <w:pStyle w:val="BodyText3"/>
        <w:spacing w:line="360" w:lineRule="auto"/>
        <w:jc w:val="center"/>
        <w:rPr>
          <w:rFonts w:ascii="Times New Roman" w:hAnsi="Times New Roman"/>
          <w:color w:val="000000"/>
          <w:szCs w:val="28"/>
        </w:rPr>
      </w:pPr>
    </w:p>
    <w:p w:rsidR="00324F0C" w:rsidRPr="005A70AA" w:rsidRDefault="00324F0C" w:rsidP="008F52CB">
      <w:pPr>
        <w:pStyle w:val="BodyText3"/>
        <w:spacing w:line="360" w:lineRule="auto"/>
        <w:ind w:firstLine="567"/>
        <w:rPr>
          <w:rFonts w:ascii="Times New Roman" w:hAnsi="Times New Roman"/>
          <w:color w:val="000000"/>
          <w:sz w:val="22"/>
          <w:szCs w:val="22"/>
        </w:rPr>
      </w:pPr>
      <w:r w:rsidRPr="005A70AA">
        <w:rPr>
          <w:rFonts w:ascii="Times New Roman" w:hAnsi="Times New Roman"/>
          <w:color w:val="000000"/>
          <w:sz w:val="22"/>
          <w:szCs w:val="22"/>
        </w:rPr>
        <w:t>Nawiązując do ogłoszenia o przetargu nieograniczonym na</w:t>
      </w:r>
      <w:r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7"/>
      </w:tblGrid>
      <w:tr w:rsidR="00324F0C" w:rsidRPr="005A70AA" w:rsidTr="00CF409C">
        <w:trPr>
          <w:trHeight w:val="1338"/>
        </w:trPr>
        <w:tc>
          <w:tcPr>
            <w:tcW w:w="90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4F0C" w:rsidRPr="008C1F75" w:rsidRDefault="00324F0C" w:rsidP="00094E9B">
            <w:pPr>
              <w:jc w:val="center"/>
              <w:rPr>
                <w:color w:val="000000"/>
                <w:sz w:val="32"/>
                <w:szCs w:val="32"/>
              </w:rPr>
            </w:pPr>
            <w:r>
              <w:rPr>
                <w:b/>
                <w:smallCaps/>
                <w:sz w:val="32"/>
                <w:szCs w:val="32"/>
              </w:rPr>
              <w:t>MODERNIZACJA INSTALACJI WOD.-KAN. I C.O. ORAZ WĘZŁA CIEPLNEGO W BUDYNKU ZESPOŁU SZKÓL LEŚNYCH W TUCHOLI</w:t>
            </w:r>
          </w:p>
        </w:tc>
      </w:tr>
    </w:tbl>
    <w:p w:rsidR="00324F0C" w:rsidRPr="005A70AA" w:rsidRDefault="00324F0C" w:rsidP="008F52CB">
      <w:pPr>
        <w:pStyle w:val="BodyTextIndent"/>
        <w:spacing w:line="360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:rsidR="00324F0C" w:rsidRPr="005A70AA" w:rsidRDefault="00324F0C" w:rsidP="008F52CB">
      <w:pPr>
        <w:jc w:val="both"/>
        <w:rPr>
          <w:sz w:val="24"/>
          <w:szCs w:val="24"/>
        </w:rPr>
      </w:pPr>
      <w:r w:rsidRPr="005A70AA">
        <w:rPr>
          <w:sz w:val="24"/>
          <w:szCs w:val="24"/>
        </w:rPr>
        <w:t>oferujemy wykonanie przedmiotu zamówienia za cenę w wysokości:</w:t>
      </w:r>
    </w:p>
    <w:p w:rsidR="00324F0C" w:rsidRPr="005A70AA" w:rsidRDefault="00324F0C" w:rsidP="008F52CB">
      <w:pPr>
        <w:jc w:val="both"/>
        <w:rPr>
          <w:sz w:val="24"/>
          <w:szCs w:val="24"/>
          <w:u w:val="single"/>
        </w:rPr>
      </w:pPr>
    </w:p>
    <w:p w:rsidR="00324F0C" w:rsidRPr="005A70AA" w:rsidRDefault="00324F0C" w:rsidP="008F52CB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5A70AA">
        <w:rPr>
          <w:sz w:val="24"/>
          <w:szCs w:val="24"/>
        </w:rPr>
        <w:t xml:space="preserve">netto: </w:t>
      </w:r>
      <w:r w:rsidRPr="005A70AA">
        <w:rPr>
          <w:sz w:val="24"/>
          <w:szCs w:val="24"/>
        </w:rPr>
        <w:tab/>
        <w:t>……………… zł</w:t>
      </w:r>
    </w:p>
    <w:p w:rsidR="00324F0C" w:rsidRPr="005A70AA" w:rsidRDefault="00324F0C" w:rsidP="008F52CB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5A70AA">
        <w:rPr>
          <w:sz w:val="24"/>
          <w:szCs w:val="24"/>
        </w:rPr>
        <w:t xml:space="preserve">VAT …% </w:t>
      </w:r>
      <w:r w:rsidRPr="005A70AA">
        <w:rPr>
          <w:sz w:val="24"/>
          <w:szCs w:val="24"/>
        </w:rPr>
        <w:tab/>
        <w:t>……………… zł</w:t>
      </w:r>
    </w:p>
    <w:p w:rsidR="00324F0C" w:rsidRPr="005A70AA" w:rsidRDefault="00324F0C" w:rsidP="008F52CB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  <w:r w:rsidRPr="005A70AA">
        <w:rPr>
          <w:sz w:val="24"/>
          <w:szCs w:val="24"/>
        </w:rPr>
        <w:t xml:space="preserve">brutto: </w:t>
      </w:r>
      <w:r w:rsidRPr="005A70AA">
        <w:rPr>
          <w:sz w:val="24"/>
          <w:szCs w:val="24"/>
        </w:rPr>
        <w:tab/>
        <w:t>……………… zł</w:t>
      </w:r>
    </w:p>
    <w:p w:rsidR="00324F0C" w:rsidRPr="005A70AA" w:rsidRDefault="00324F0C" w:rsidP="008F52CB">
      <w:pPr>
        <w:spacing w:line="360" w:lineRule="auto"/>
        <w:jc w:val="both"/>
        <w:rPr>
          <w:sz w:val="22"/>
          <w:szCs w:val="22"/>
        </w:rPr>
      </w:pPr>
      <w:r w:rsidRPr="005A70AA">
        <w:rPr>
          <w:sz w:val="22"/>
          <w:szCs w:val="22"/>
        </w:rPr>
        <w:t>(słownie: ………………………………………………..……………………………………………..)</w:t>
      </w:r>
    </w:p>
    <w:p w:rsidR="00324F0C" w:rsidRPr="005A70AA" w:rsidRDefault="00324F0C" w:rsidP="008F52CB">
      <w:pPr>
        <w:spacing w:line="360" w:lineRule="auto"/>
        <w:jc w:val="both"/>
        <w:rPr>
          <w:sz w:val="22"/>
          <w:szCs w:val="22"/>
          <w:u w:val="single"/>
        </w:rPr>
      </w:pPr>
    </w:p>
    <w:p w:rsidR="00324F0C" w:rsidRPr="00263022" w:rsidRDefault="00324F0C" w:rsidP="00116FC2">
      <w:pPr>
        <w:jc w:val="both"/>
        <w:rPr>
          <w:sz w:val="22"/>
          <w:szCs w:val="22"/>
        </w:rPr>
      </w:pPr>
      <w:r w:rsidRPr="005A70AA">
        <w:rPr>
          <w:b/>
          <w:sz w:val="22"/>
          <w:szCs w:val="22"/>
        </w:rPr>
        <w:t xml:space="preserve">Termin wykonania zamówienia: </w:t>
      </w:r>
      <w:r>
        <w:rPr>
          <w:sz w:val="22"/>
          <w:szCs w:val="22"/>
        </w:rPr>
        <w:t>do 15 września 2013 r.</w:t>
      </w:r>
    </w:p>
    <w:p w:rsidR="00324F0C" w:rsidRPr="005A70AA" w:rsidRDefault="00324F0C" w:rsidP="008F52CB">
      <w:pPr>
        <w:pStyle w:val="BodyText"/>
        <w:tabs>
          <w:tab w:val="num" w:pos="0"/>
        </w:tabs>
        <w:jc w:val="both"/>
        <w:rPr>
          <w:rFonts w:ascii="Times New Roman" w:hAnsi="Times New Roman"/>
          <w:i/>
          <w:sz w:val="22"/>
          <w:szCs w:val="22"/>
        </w:rPr>
      </w:pPr>
    </w:p>
    <w:p w:rsidR="00324F0C" w:rsidRPr="00B44BBD" w:rsidRDefault="00324F0C" w:rsidP="00116FC2">
      <w:pPr>
        <w:tabs>
          <w:tab w:val="left" w:pos="-284"/>
          <w:tab w:val="right" w:leader="dot" w:pos="9637"/>
        </w:tabs>
        <w:spacing w:before="120"/>
        <w:jc w:val="both"/>
        <w:rPr>
          <w:b/>
          <w:bCs/>
          <w:iCs/>
        </w:rPr>
      </w:pPr>
      <w:r w:rsidRPr="00B44BBD">
        <w:rPr>
          <w:b/>
          <w:bCs/>
          <w:iCs/>
        </w:rPr>
        <w:t>Oświadczam, że:</w:t>
      </w:r>
    </w:p>
    <w:p w:rsidR="00324F0C" w:rsidRPr="005A70AA" w:rsidRDefault="00324F0C" w:rsidP="008F52CB">
      <w:pPr>
        <w:tabs>
          <w:tab w:val="right" w:leader="dot" w:pos="9637"/>
        </w:tabs>
        <w:spacing w:after="60"/>
        <w:ind w:left="142" w:hanging="142"/>
        <w:jc w:val="both"/>
        <w:rPr>
          <w:bCs/>
          <w:iCs/>
        </w:rPr>
      </w:pPr>
      <w:r w:rsidRPr="005A70AA">
        <w:rPr>
          <w:bCs/>
          <w:iCs/>
        </w:rPr>
        <w:t xml:space="preserve">1. </w:t>
      </w:r>
      <w:r>
        <w:rPr>
          <w:bCs/>
          <w:iCs/>
        </w:rPr>
        <w:t xml:space="preserve">cały </w:t>
      </w:r>
      <w:r w:rsidRPr="005A70AA">
        <w:rPr>
          <w:bCs/>
          <w:iCs/>
        </w:rPr>
        <w:t xml:space="preserve">przedmiot zamówienia </w:t>
      </w:r>
      <w:r>
        <w:rPr>
          <w:bCs/>
          <w:iCs/>
        </w:rPr>
        <w:t xml:space="preserve">określony w SIWZ oraz załącznikach do niej, </w:t>
      </w:r>
      <w:r w:rsidRPr="005A70AA">
        <w:rPr>
          <w:bCs/>
          <w:iCs/>
        </w:rPr>
        <w:t xml:space="preserve">będę realizować w terminie określonym przez Zamawiającego oraz, że przyjmuję warunki płatności podane w SIWZ. </w:t>
      </w:r>
    </w:p>
    <w:p w:rsidR="00324F0C" w:rsidRPr="005A70AA" w:rsidRDefault="00324F0C" w:rsidP="008F52CB">
      <w:pPr>
        <w:tabs>
          <w:tab w:val="num" w:pos="0"/>
          <w:tab w:val="right" w:leader="dot" w:pos="9637"/>
        </w:tabs>
        <w:spacing w:after="60"/>
        <w:ind w:left="142" w:hanging="142"/>
        <w:jc w:val="both"/>
      </w:pPr>
      <w:r w:rsidRPr="005A70AA">
        <w:rPr>
          <w:bCs/>
          <w:iCs/>
        </w:rPr>
        <w:t xml:space="preserve">2. </w:t>
      </w:r>
      <w:r w:rsidRPr="005A70AA">
        <w:t xml:space="preserve">zapoznałem się z SIWZ i nie wnoszę do niej zastrzeżeń, </w:t>
      </w:r>
      <w:r w:rsidRPr="005A70AA">
        <w:rPr>
          <w:rFonts w:eastAsia="Arial Unicode MS"/>
        </w:rPr>
        <w:t>posiadam niezbędne informacje do przygotowania oferty.</w:t>
      </w:r>
    </w:p>
    <w:p w:rsidR="00324F0C" w:rsidRPr="005A70AA" w:rsidRDefault="00324F0C" w:rsidP="008F52CB">
      <w:pPr>
        <w:tabs>
          <w:tab w:val="num" w:pos="720"/>
        </w:tabs>
        <w:spacing w:after="60"/>
        <w:ind w:left="142" w:hanging="142"/>
        <w:jc w:val="both"/>
      </w:pPr>
      <w:r w:rsidRPr="005A70AA">
        <w:t xml:space="preserve">3. akceptuję wskazany w SIWZ czas związania ofertą. </w:t>
      </w:r>
    </w:p>
    <w:p w:rsidR="00324F0C" w:rsidRDefault="00324F0C" w:rsidP="00CB458D">
      <w:pPr>
        <w:tabs>
          <w:tab w:val="num" w:pos="720"/>
        </w:tabs>
        <w:spacing w:line="276" w:lineRule="auto"/>
        <w:ind w:left="142" w:hanging="142"/>
        <w:jc w:val="both"/>
        <w:rPr>
          <w:color w:val="000000"/>
        </w:rPr>
      </w:pPr>
      <w:r w:rsidRPr="005A70AA">
        <w:t>4. przedmiot zamówienia zrealizuję samodzielnie</w:t>
      </w:r>
      <w:r w:rsidRPr="00E53516">
        <w:rPr>
          <w:vertAlign w:val="superscript"/>
        </w:rPr>
        <w:t>*</w:t>
      </w:r>
      <w:r>
        <w:t xml:space="preserve"> / </w:t>
      </w:r>
      <w:r w:rsidRPr="005A70AA">
        <w:rPr>
          <w:color w:val="000000"/>
        </w:rPr>
        <w:t>część zamówienia ……………………………………………………</w:t>
      </w:r>
      <w:r>
        <w:rPr>
          <w:color w:val="000000"/>
        </w:rPr>
        <w:t>………………………………………………………………</w:t>
      </w:r>
    </w:p>
    <w:p w:rsidR="00324F0C" w:rsidRPr="00CB458D" w:rsidRDefault="00324F0C" w:rsidP="00CB458D">
      <w:pPr>
        <w:tabs>
          <w:tab w:val="num" w:pos="720"/>
        </w:tabs>
        <w:spacing w:after="60"/>
        <w:ind w:left="142" w:hanging="142"/>
        <w:jc w:val="center"/>
        <w:rPr>
          <w:color w:val="000000"/>
          <w:sz w:val="16"/>
          <w:szCs w:val="16"/>
        </w:rPr>
      </w:pPr>
      <w:r w:rsidRPr="00CB458D">
        <w:rPr>
          <w:color w:val="000000"/>
          <w:sz w:val="16"/>
          <w:szCs w:val="16"/>
        </w:rPr>
        <w:t>(określić zakres</w:t>
      </w:r>
      <w:r>
        <w:rPr>
          <w:color w:val="000000"/>
          <w:sz w:val="16"/>
          <w:szCs w:val="16"/>
        </w:rPr>
        <w:t xml:space="preserve"> rzeczowy</w:t>
      </w:r>
      <w:r w:rsidRPr="00CB458D">
        <w:rPr>
          <w:color w:val="000000"/>
          <w:sz w:val="16"/>
          <w:szCs w:val="16"/>
        </w:rPr>
        <w:t>)</w:t>
      </w:r>
    </w:p>
    <w:p w:rsidR="00324F0C" w:rsidRDefault="00324F0C" w:rsidP="00CB458D">
      <w:pPr>
        <w:tabs>
          <w:tab w:val="num" w:pos="720"/>
        </w:tabs>
        <w:spacing w:after="60"/>
        <w:ind w:left="142"/>
        <w:jc w:val="both"/>
        <w:rPr>
          <w:color w:val="000000"/>
        </w:rPr>
      </w:pPr>
      <w:r w:rsidRPr="005A70AA">
        <w:rPr>
          <w:color w:val="000000"/>
        </w:rPr>
        <w:t>zamierzam powierzyć podwykonawcom</w:t>
      </w:r>
      <w:r>
        <w:rPr>
          <w:rStyle w:val="FootnoteReference"/>
          <w:color w:val="000000"/>
        </w:rPr>
        <w:footnoteReference w:id="1"/>
      </w:r>
    </w:p>
    <w:p w:rsidR="00324F0C" w:rsidRDefault="00324F0C" w:rsidP="00CB458D">
      <w:pPr>
        <w:tabs>
          <w:tab w:val="num" w:pos="720"/>
        </w:tabs>
        <w:spacing w:after="60"/>
        <w:ind w:left="142"/>
        <w:jc w:val="both"/>
        <w:rPr>
          <w:color w:val="000000"/>
        </w:rPr>
        <w:sectPr w:rsidR="00324F0C" w:rsidSect="00E51762">
          <w:headerReference w:type="default" r:id="rId6"/>
          <w:footerReference w:type="default" r:id="rId7"/>
          <w:headerReference w:type="first" r:id="rId8"/>
          <w:footerReference w:type="first" r:id="rId9"/>
          <w:footnotePr>
            <w:numFmt w:val="chicago"/>
          </w:footnotePr>
          <w:type w:val="continuous"/>
          <w:pgSz w:w="11906" w:h="16838"/>
          <w:pgMar w:top="1418" w:right="1417" w:bottom="1135" w:left="1418" w:header="708" w:footer="708" w:gutter="0"/>
          <w:cols w:space="708"/>
          <w:docGrid w:linePitch="272"/>
        </w:sectPr>
      </w:pPr>
    </w:p>
    <w:p w:rsidR="00324F0C" w:rsidRPr="005A70AA" w:rsidRDefault="00324F0C" w:rsidP="008F52CB">
      <w:pPr>
        <w:tabs>
          <w:tab w:val="num" w:pos="720"/>
        </w:tabs>
        <w:spacing w:after="60"/>
        <w:ind w:left="142" w:hanging="142"/>
        <w:jc w:val="both"/>
      </w:pPr>
      <w:r>
        <w:t>5</w:t>
      </w:r>
      <w:r w:rsidRPr="005A70AA">
        <w:t>. w przypadku wybrania oferty jako najkorzystniejszej zobowiązuję się do podpisania umowy na warunkach zawartych w SIWZ w miejscu i terminie wskazanym przez Zamawiającego.</w:t>
      </w:r>
    </w:p>
    <w:p w:rsidR="00324F0C" w:rsidRPr="00270EB7" w:rsidRDefault="00324F0C" w:rsidP="008F52CB">
      <w:pPr>
        <w:tabs>
          <w:tab w:val="num" w:pos="720"/>
        </w:tabs>
        <w:spacing w:after="60"/>
        <w:ind w:left="142" w:hanging="142"/>
        <w:jc w:val="both"/>
      </w:pPr>
      <w:r>
        <w:t>6</w:t>
      </w:r>
      <w:r w:rsidRPr="005A70AA">
        <w:t xml:space="preserve">. informacje składające się na ofertę, zawarte na stronach </w:t>
      </w:r>
      <w:r>
        <w:t>…………………………………</w:t>
      </w:r>
      <w:r w:rsidRPr="005A70AA">
        <w:t xml:space="preserve"> stanowią tajemnicę przedsiębiorstwa w </w:t>
      </w:r>
      <w:r w:rsidRPr="00270EB7">
        <w:t>rozumieniu przepisów ustawy o zwalczaniu nieuczciwej konkurencji i jako takie nie mogą być ogólnie dostępne.</w:t>
      </w:r>
    </w:p>
    <w:p w:rsidR="00324F0C" w:rsidRPr="00A83140" w:rsidRDefault="00324F0C" w:rsidP="00A83140">
      <w:pPr>
        <w:ind w:left="142" w:hanging="142"/>
        <w:jc w:val="both"/>
        <w:rPr>
          <w:b/>
        </w:rPr>
      </w:pPr>
      <w:r w:rsidRPr="00A83140">
        <w:rPr>
          <w:b/>
        </w:rPr>
        <w:t>7. Składając ofertę w niniejszym postępowaniu o udzielenie zamówienia publicznego prowadzonego w trybie przetargu nieograniczonego informuję, na podstawie art. 26 ust. 2d ustawy z dnia 29 stycznia 2004 r. Prawo zamówień publicznych (Dz. U. z 2010 r. Nr 113, poz. 759, z późn. zm.), iż nie przynależę do grupy kapitałowej, w rozumieniu ustawy z dnia 16 lutego 2007 r. o ochronie konkurencji i konsumentów (Dz. U. Nr 50, poz. 331, z późn. zm.)</w:t>
      </w:r>
      <w:r w:rsidRPr="00095942">
        <w:rPr>
          <w:b/>
          <w:color w:val="FF0000"/>
          <w:vertAlign w:val="superscript"/>
        </w:rPr>
        <w:t>**</w:t>
      </w:r>
    </w:p>
    <w:p w:rsidR="00324F0C" w:rsidRPr="00A83140" w:rsidRDefault="00324F0C" w:rsidP="00A83140">
      <w:pPr>
        <w:pBdr>
          <w:top w:val="single" w:sz="4" w:space="1" w:color="auto"/>
        </w:pBdr>
        <w:ind w:left="142"/>
        <w:jc w:val="both"/>
        <w:rPr>
          <w:b/>
          <w:color w:val="FF0000"/>
        </w:rPr>
      </w:pPr>
      <w:r w:rsidRPr="00A83140">
        <w:rPr>
          <w:b/>
          <w:color w:val="FF0000"/>
          <w:vertAlign w:val="superscript"/>
        </w:rPr>
        <w:t xml:space="preserve">** </w:t>
      </w:r>
      <w:r w:rsidRPr="00A83140">
        <w:rPr>
          <w:b/>
          <w:color w:val="FF0000"/>
        </w:rPr>
        <w:t>UWAGA!</w:t>
      </w:r>
    </w:p>
    <w:p w:rsidR="00324F0C" w:rsidRPr="00A83140" w:rsidRDefault="00324F0C" w:rsidP="00A83140">
      <w:pPr>
        <w:ind w:left="142"/>
        <w:jc w:val="both"/>
      </w:pPr>
      <w:r w:rsidRPr="00A83140">
        <w:t>Wykonawcy, którzy należą do grupy kapitałowej zamiast powyższego oświadczenia składają listę podmiotów należących do tej samej grupy kapitałowej, zgodnie z art. 26 ust. 2d ustawy Prawo zamówień publicznych.</w:t>
      </w:r>
      <w:r>
        <w:t xml:space="preserve"> W tym przypadku tekst z pkt. 7 należy przekreślić.</w:t>
      </w:r>
    </w:p>
    <w:p w:rsidR="00324F0C" w:rsidRDefault="00324F0C" w:rsidP="00A83140">
      <w:pPr>
        <w:spacing w:line="360" w:lineRule="auto"/>
        <w:ind w:left="142" w:hanging="142"/>
        <w:jc w:val="both"/>
        <w:rPr>
          <w:rFonts w:ascii="Cambria" w:hAnsi="Cambria"/>
        </w:rPr>
      </w:pPr>
    </w:p>
    <w:p w:rsidR="00324F0C" w:rsidRDefault="00324F0C" w:rsidP="00D37E8E">
      <w:pPr>
        <w:spacing w:line="360" w:lineRule="auto"/>
        <w:jc w:val="both"/>
        <w:rPr>
          <w:rFonts w:ascii="Cambria" w:hAnsi="Cambria"/>
        </w:rPr>
      </w:pPr>
    </w:p>
    <w:p w:rsidR="00324F0C" w:rsidRPr="00B57B46" w:rsidRDefault="00324F0C" w:rsidP="00D37E8E">
      <w:pPr>
        <w:spacing w:line="360" w:lineRule="auto"/>
        <w:jc w:val="both"/>
        <w:rPr>
          <w:rFonts w:ascii="Cambria" w:hAnsi="Cambria"/>
          <w:bCs/>
        </w:rPr>
      </w:pPr>
    </w:p>
    <w:p w:rsidR="00324F0C" w:rsidRPr="005A70AA" w:rsidRDefault="00324F0C" w:rsidP="008F52CB">
      <w:pPr>
        <w:ind w:left="360"/>
        <w:jc w:val="center"/>
        <w:rPr>
          <w:b/>
        </w:rPr>
      </w:pPr>
    </w:p>
    <w:tbl>
      <w:tblPr>
        <w:tblW w:w="0" w:type="auto"/>
        <w:tblLook w:val="00A0"/>
      </w:tblPr>
      <w:tblGrid>
        <w:gridCol w:w="4606"/>
        <w:gridCol w:w="4606"/>
      </w:tblGrid>
      <w:tr w:rsidR="00324F0C" w:rsidRPr="005A70AA" w:rsidTr="00CF409C">
        <w:trPr>
          <w:trHeight w:val="149"/>
        </w:trPr>
        <w:tc>
          <w:tcPr>
            <w:tcW w:w="4606" w:type="dxa"/>
          </w:tcPr>
          <w:p w:rsidR="00324F0C" w:rsidRPr="005A70AA" w:rsidRDefault="00324F0C" w:rsidP="00CF409C">
            <w:pPr>
              <w:rPr>
                <w:sz w:val="22"/>
                <w:szCs w:val="22"/>
              </w:rPr>
            </w:pPr>
            <w:r w:rsidRPr="005A70AA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06" w:type="dxa"/>
          </w:tcPr>
          <w:p w:rsidR="00324F0C" w:rsidRPr="005A70AA" w:rsidRDefault="00324F0C" w:rsidP="00CF409C">
            <w:pPr>
              <w:jc w:val="right"/>
              <w:rPr>
                <w:sz w:val="22"/>
                <w:szCs w:val="22"/>
              </w:rPr>
            </w:pPr>
            <w:r w:rsidRPr="005A70AA">
              <w:rPr>
                <w:i/>
                <w:sz w:val="18"/>
                <w:szCs w:val="18"/>
              </w:rPr>
              <w:t>…………………………………………………………………</w:t>
            </w:r>
          </w:p>
        </w:tc>
      </w:tr>
      <w:tr w:rsidR="00324F0C" w:rsidRPr="005A70AA" w:rsidTr="00CF409C">
        <w:trPr>
          <w:trHeight w:val="255"/>
        </w:trPr>
        <w:tc>
          <w:tcPr>
            <w:tcW w:w="4606" w:type="dxa"/>
          </w:tcPr>
          <w:p w:rsidR="00324F0C" w:rsidRPr="005A70AA" w:rsidRDefault="00324F0C" w:rsidP="00CF409C">
            <w:pPr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324F0C" w:rsidRPr="005A70AA" w:rsidRDefault="00324F0C" w:rsidP="00CF409C">
            <w:pPr>
              <w:jc w:val="center"/>
              <w:rPr>
                <w:i/>
                <w:sz w:val="18"/>
                <w:szCs w:val="18"/>
              </w:rPr>
            </w:pPr>
            <w:r w:rsidRPr="005A70AA">
              <w:rPr>
                <w:i/>
                <w:sz w:val="18"/>
                <w:szCs w:val="18"/>
              </w:rPr>
              <w:t>podpis osoby uprawnionej do występowania</w:t>
            </w:r>
          </w:p>
          <w:p w:rsidR="00324F0C" w:rsidRPr="005A70AA" w:rsidRDefault="00324F0C" w:rsidP="00CF409C">
            <w:pPr>
              <w:jc w:val="center"/>
              <w:rPr>
                <w:i/>
                <w:sz w:val="18"/>
                <w:szCs w:val="18"/>
              </w:rPr>
            </w:pPr>
            <w:r w:rsidRPr="005A70AA">
              <w:rPr>
                <w:i/>
                <w:sz w:val="18"/>
                <w:szCs w:val="18"/>
              </w:rPr>
              <w:t>w obrocie prawnym</w:t>
            </w:r>
          </w:p>
        </w:tc>
      </w:tr>
    </w:tbl>
    <w:p w:rsidR="00324F0C" w:rsidRPr="005A70AA" w:rsidRDefault="00324F0C" w:rsidP="008F52CB">
      <w:pPr>
        <w:jc w:val="both"/>
        <w:rPr>
          <w:sz w:val="22"/>
          <w:szCs w:val="22"/>
        </w:rPr>
      </w:pPr>
    </w:p>
    <w:p w:rsidR="00324F0C" w:rsidRPr="005A70AA" w:rsidRDefault="00324F0C" w:rsidP="008F52CB">
      <w:pPr>
        <w:jc w:val="both"/>
        <w:rPr>
          <w:sz w:val="22"/>
          <w:szCs w:val="22"/>
        </w:rPr>
      </w:pPr>
      <w:r w:rsidRPr="005A70AA">
        <w:rPr>
          <w:sz w:val="22"/>
          <w:szCs w:val="22"/>
        </w:rPr>
        <w:t>Na ..... kolejno ponumerowanych stronach składam całość oferty.</w:t>
      </w:r>
    </w:p>
    <w:sectPr w:rsidR="00324F0C" w:rsidRPr="005A70AA" w:rsidSect="00E53516">
      <w:type w:val="continuous"/>
      <w:pgSz w:w="11906" w:h="16838"/>
      <w:pgMar w:top="1418" w:right="1417" w:bottom="1135" w:left="1418" w:header="708" w:footer="708" w:gutter="0"/>
      <w:cols w:space="708"/>
      <w:titlePg/>
      <w:rtlGutter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F0C" w:rsidRDefault="00324F0C" w:rsidP="005E4E0B">
      <w:r>
        <w:separator/>
      </w:r>
    </w:p>
  </w:endnote>
  <w:endnote w:type="continuationSeparator" w:id="0">
    <w:p w:rsidR="00324F0C" w:rsidRDefault="00324F0C" w:rsidP="005E4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0C" w:rsidRDefault="00324F0C" w:rsidP="005E4E0B">
    <w:pPr>
      <w:pStyle w:val="Footer"/>
      <w:pBdr>
        <w:top w:val="single" w:sz="4" w:space="1" w:color="auto"/>
      </w:pBdr>
      <w:jc w:val="center"/>
    </w:pPr>
  </w:p>
  <w:p w:rsidR="00324F0C" w:rsidRDefault="00324F0C">
    <w:pPr>
      <w:pStyle w:val="Footer"/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324F0C" w:rsidRDefault="00324F0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0C" w:rsidRDefault="00324F0C" w:rsidP="005E4E0B">
    <w:pPr>
      <w:pStyle w:val="Footer"/>
      <w:pBdr>
        <w:top w:val="single" w:sz="4" w:space="1" w:color="auto"/>
      </w:pBdr>
      <w:jc w:val="center"/>
    </w:pPr>
  </w:p>
  <w:p w:rsidR="00324F0C" w:rsidRDefault="00324F0C" w:rsidP="005E4E0B">
    <w:pPr>
      <w:pStyle w:val="Footer"/>
      <w:pBdr>
        <w:top w:val="single" w:sz="4" w:space="1" w:color="auto"/>
      </w:pBdr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324F0C" w:rsidRDefault="00324F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F0C" w:rsidRDefault="00324F0C" w:rsidP="005E4E0B">
      <w:r>
        <w:separator/>
      </w:r>
    </w:p>
  </w:footnote>
  <w:footnote w:type="continuationSeparator" w:id="0">
    <w:p w:rsidR="00324F0C" w:rsidRDefault="00324F0C" w:rsidP="005E4E0B">
      <w:r>
        <w:continuationSeparator/>
      </w:r>
    </w:p>
  </w:footnote>
  <w:footnote w:id="1">
    <w:p w:rsidR="00324F0C" w:rsidRDefault="00324F0C">
      <w:pPr>
        <w:pStyle w:val="FootnoteText"/>
      </w:pPr>
      <w:r w:rsidRPr="00E51762">
        <w:rPr>
          <w:rStyle w:val="FootnoteReference"/>
          <w:sz w:val="16"/>
          <w:szCs w:val="16"/>
        </w:rPr>
        <w:footnoteRef/>
      </w:r>
      <w:r w:rsidRPr="00E51762">
        <w:rPr>
          <w:sz w:val="16"/>
          <w:szCs w:val="16"/>
        </w:rPr>
        <w:t xml:space="preserve"> Niepotrzebne skreślić. W przypadku braku jednoznacznego zaznaczenia w formularzu oferty, Zamawiający przyjmuje, że Wykonawca samodzielnie wykona przedmiot zamówienia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0C" w:rsidRPr="00CC7481" w:rsidRDefault="00324F0C" w:rsidP="00E51762">
    <w:pPr>
      <w:pStyle w:val="Zacznik"/>
      <w:jc w:val="left"/>
      <w:rPr>
        <w:i w:val="0"/>
        <w:sz w:val="16"/>
        <w:szCs w:val="16"/>
      </w:rPr>
    </w:pPr>
    <w:r w:rsidRPr="00CC7481">
      <w:rPr>
        <w:i w:val="0"/>
        <w:sz w:val="16"/>
        <w:szCs w:val="16"/>
      </w:rPr>
      <w:t xml:space="preserve">Znak postępowania: </w:t>
    </w:r>
    <w:r>
      <w:rPr>
        <w:i w:val="0"/>
        <w:sz w:val="16"/>
        <w:szCs w:val="16"/>
      </w:rPr>
      <w:t>ZP 2141-4/13</w:t>
    </w:r>
    <w:r w:rsidRPr="00CC7481">
      <w:rPr>
        <w:i w:val="0"/>
        <w:sz w:val="16"/>
        <w:szCs w:val="16"/>
      </w:rPr>
      <w:t xml:space="preserve"> </w:t>
    </w:r>
  </w:p>
  <w:p w:rsidR="00324F0C" w:rsidRPr="00CC7481" w:rsidRDefault="00324F0C" w:rsidP="00E51762">
    <w:pPr>
      <w:pStyle w:val="Zacznik"/>
      <w:pBdr>
        <w:bottom w:val="single" w:sz="4" w:space="1" w:color="auto"/>
      </w:pBdr>
      <w:rPr>
        <w:i w:val="0"/>
        <w:sz w:val="16"/>
        <w:szCs w:val="16"/>
      </w:rPr>
    </w:pPr>
    <w:r w:rsidRPr="00CC7481">
      <w:rPr>
        <w:i w:val="0"/>
        <w:sz w:val="16"/>
        <w:szCs w:val="16"/>
      </w:rPr>
      <w:t xml:space="preserve">Załącznik nr </w:t>
    </w:r>
    <w:r>
      <w:rPr>
        <w:i w:val="0"/>
        <w:sz w:val="16"/>
        <w:szCs w:val="16"/>
      </w:rPr>
      <w:t>5</w:t>
    </w:r>
  </w:p>
  <w:p w:rsidR="00324F0C" w:rsidRDefault="00324F0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F0C" w:rsidRDefault="00324F0C" w:rsidP="00E51762">
    <w:pPr>
      <w:pStyle w:val="Header"/>
      <w:pBdr>
        <w:bottom w:val="single" w:sz="4" w:space="1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hyphenationZone w:val="425"/>
  <w:drawingGridHorizontalSpacing w:val="10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2CB"/>
    <w:rsid w:val="00000D81"/>
    <w:rsid w:val="00094E9B"/>
    <w:rsid w:val="00095942"/>
    <w:rsid w:val="000F3AEE"/>
    <w:rsid w:val="00116FC2"/>
    <w:rsid w:val="00145097"/>
    <w:rsid w:val="00147F61"/>
    <w:rsid w:val="00155567"/>
    <w:rsid w:val="00210F32"/>
    <w:rsid w:val="00263022"/>
    <w:rsid w:val="00270EB7"/>
    <w:rsid w:val="003215E4"/>
    <w:rsid w:val="00324F0C"/>
    <w:rsid w:val="00337F3D"/>
    <w:rsid w:val="00370A46"/>
    <w:rsid w:val="003D30CC"/>
    <w:rsid w:val="004706EC"/>
    <w:rsid w:val="004E5CA6"/>
    <w:rsid w:val="005A70AA"/>
    <w:rsid w:val="005B3298"/>
    <w:rsid w:val="005C007F"/>
    <w:rsid w:val="005E4E0B"/>
    <w:rsid w:val="005F7138"/>
    <w:rsid w:val="00613866"/>
    <w:rsid w:val="00667B23"/>
    <w:rsid w:val="00671DE5"/>
    <w:rsid w:val="00686C3D"/>
    <w:rsid w:val="006D3A6E"/>
    <w:rsid w:val="006D7F12"/>
    <w:rsid w:val="00740BCD"/>
    <w:rsid w:val="00754693"/>
    <w:rsid w:val="00787659"/>
    <w:rsid w:val="00787F85"/>
    <w:rsid w:val="007D439F"/>
    <w:rsid w:val="0086108E"/>
    <w:rsid w:val="008C1F75"/>
    <w:rsid w:val="008E0D94"/>
    <w:rsid w:val="008F52CB"/>
    <w:rsid w:val="009012C5"/>
    <w:rsid w:val="009C597D"/>
    <w:rsid w:val="009C7A15"/>
    <w:rsid w:val="00A278A4"/>
    <w:rsid w:val="00A80951"/>
    <w:rsid w:val="00A83140"/>
    <w:rsid w:val="00AA37C1"/>
    <w:rsid w:val="00B44BBD"/>
    <w:rsid w:val="00B57B46"/>
    <w:rsid w:val="00B8037F"/>
    <w:rsid w:val="00BD08EB"/>
    <w:rsid w:val="00BD7510"/>
    <w:rsid w:val="00BE0B26"/>
    <w:rsid w:val="00BF3A91"/>
    <w:rsid w:val="00C04C19"/>
    <w:rsid w:val="00C54B04"/>
    <w:rsid w:val="00C7025B"/>
    <w:rsid w:val="00C958DA"/>
    <w:rsid w:val="00CB458D"/>
    <w:rsid w:val="00CB4EAE"/>
    <w:rsid w:val="00CC7481"/>
    <w:rsid w:val="00CF409C"/>
    <w:rsid w:val="00D25973"/>
    <w:rsid w:val="00D37E8E"/>
    <w:rsid w:val="00D84C43"/>
    <w:rsid w:val="00DB7CD4"/>
    <w:rsid w:val="00DC0A03"/>
    <w:rsid w:val="00E4305D"/>
    <w:rsid w:val="00E51762"/>
    <w:rsid w:val="00E53516"/>
    <w:rsid w:val="00E62A72"/>
    <w:rsid w:val="00EC1448"/>
    <w:rsid w:val="00F13FF0"/>
    <w:rsid w:val="00F275A1"/>
    <w:rsid w:val="00F5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2CB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F52C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2CB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8F52CB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8F52CB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F52CB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8F52CB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8F52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8F52CB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8F52CB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8F52C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8F52CB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8F52CB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E4E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E4E0B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5E4E0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E4E0B"/>
    <w:rPr>
      <w:rFonts w:ascii="Times New Roman" w:hAnsi="Times New Roman" w:cs="Times New Roman"/>
      <w:sz w:val="20"/>
      <w:szCs w:val="20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E53516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3516"/>
    <w:rPr>
      <w:rFonts w:ascii="Times New Roman" w:hAnsi="Times New Roman" w:cs="Times New Roman"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rsid w:val="00E53516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2</Pages>
  <Words>412</Words>
  <Characters>2474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msmieszek</dc:creator>
  <cp:keywords/>
  <dc:description/>
  <cp:lastModifiedBy>Właściciel</cp:lastModifiedBy>
  <cp:revision>17</cp:revision>
  <cp:lastPrinted>2012-10-16T12:26:00Z</cp:lastPrinted>
  <dcterms:created xsi:type="dcterms:W3CDTF">2012-08-22T11:58:00Z</dcterms:created>
  <dcterms:modified xsi:type="dcterms:W3CDTF">2013-06-26T11:01:00Z</dcterms:modified>
</cp:coreProperties>
</file>