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87"/>
      </w:tblGrid>
      <w:tr w:rsidR="001E04C6" w:rsidRPr="002B09B9" w:rsidTr="00B733D4">
        <w:trPr>
          <w:trHeight w:val="1612"/>
        </w:trPr>
        <w:tc>
          <w:tcPr>
            <w:tcW w:w="4087" w:type="dxa"/>
            <w:vAlign w:val="bottom"/>
          </w:tcPr>
          <w:p w:rsidR="001E04C6" w:rsidRPr="002B09B9" w:rsidRDefault="001E04C6" w:rsidP="00FC790D">
            <w:pPr>
              <w:jc w:val="center"/>
              <w:rPr>
                <w:sz w:val="22"/>
                <w:szCs w:val="22"/>
              </w:rPr>
            </w:pPr>
          </w:p>
          <w:p w:rsidR="001E04C6" w:rsidRPr="002B09B9" w:rsidRDefault="001E04C6" w:rsidP="00FC790D">
            <w:pPr>
              <w:jc w:val="center"/>
              <w:rPr>
                <w:sz w:val="22"/>
                <w:szCs w:val="22"/>
              </w:rPr>
            </w:pPr>
          </w:p>
          <w:p w:rsidR="001E04C6" w:rsidRPr="002B09B9" w:rsidRDefault="001E04C6" w:rsidP="00FC790D">
            <w:pPr>
              <w:jc w:val="center"/>
              <w:rPr>
                <w:sz w:val="22"/>
                <w:szCs w:val="22"/>
              </w:rPr>
            </w:pPr>
          </w:p>
          <w:p w:rsidR="001E04C6" w:rsidRPr="002B09B9" w:rsidRDefault="001E04C6" w:rsidP="00FC790D">
            <w:pPr>
              <w:jc w:val="center"/>
              <w:rPr>
                <w:sz w:val="22"/>
                <w:szCs w:val="22"/>
              </w:rPr>
            </w:pPr>
          </w:p>
          <w:p w:rsidR="001E04C6" w:rsidRPr="002B09B9" w:rsidRDefault="001E04C6" w:rsidP="00FC790D">
            <w:pPr>
              <w:jc w:val="center"/>
              <w:rPr>
                <w:sz w:val="22"/>
                <w:szCs w:val="22"/>
              </w:rPr>
            </w:pPr>
          </w:p>
          <w:p w:rsidR="001E04C6" w:rsidRPr="002B09B9" w:rsidRDefault="001E04C6" w:rsidP="00FC790D">
            <w:pPr>
              <w:jc w:val="center"/>
              <w:rPr>
                <w:i/>
              </w:rPr>
            </w:pPr>
          </w:p>
          <w:p w:rsidR="001E04C6" w:rsidRPr="002B09B9" w:rsidRDefault="001E04C6" w:rsidP="00FC790D">
            <w:pPr>
              <w:jc w:val="center"/>
              <w:rPr>
                <w:i/>
              </w:rPr>
            </w:pPr>
          </w:p>
          <w:p w:rsidR="001E04C6" w:rsidRPr="002B09B9" w:rsidRDefault="001E04C6" w:rsidP="00FC790D">
            <w:pPr>
              <w:jc w:val="center"/>
              <w:rPr>
                <w:i/>
                <w:sz w:val="16"/>
                <w:szCs w:val="16"/>
              </w:rPr>
            </w:pPr>
            <w:r w:rsidRPr="002B09B9">
              <w:rPr>
                <w:i/>
                <w:sz w:val="16"/>
                <w:szCs w:val="16"/>
              </w:rPr>
              <w:t>Pieczęć wykonawcy i nr tel./faksu</w:t>
            </w:r>
          </w:p>
        </w:tc>
      </w:tr>
    </w:tbl>
    <w:p w:rsidR="001E04C6" w:rsidRPr="002B09B9" w:rsidRDefault="001E04C6" w:rsidP="001058A0">
      <w:pPr>
        <w:jc w:val="both"/>
        <w:rPr>
          <w:b/>
          <w:sz w:val="22"/>
          <w:szCs w:val="22"/>
        </w:rPr>
      </w:pPr>
    </w:p>
    <w:p w:rsidR="001E04C6" w:rsidRPr="002B09B9" w:rsidRDefault="001E04C6" w:rsidP="008636A3">
      <w:pPr>
        <w:autoSpaceDE w:val="0"/>
        <w:autoSpaceDN w:val="0"/>
        <w:adjustRightInd w:val="0"/>
        <w:spacing w:line="360" w:lineRule="auto"/>
        <w:jc w:val="center"/>
        <w:rPr>
          <w:b/>
          <w:sz w:val="22"/>
          <w:szCs w:val="22"/>
        </w:rPr>
      </w:pPr>
      <w:r w:rsidRPr="002B09B9">
        <w:rPr>
          <w:b/>
          <w:sz w:val="22"/>
          <w:szCs w:val="22"/>
        </w:rPr>
        <w:t>Dotyczy postępowania o udzielenie zamówienia publicznego o nazwie:</w:t>
      </w:r>
    </w:p>
    <w:p w:rsidR="001E04C6" w:rsidRPr="002B09B9" w:rsidRDefault="001E04C6" w:rsidP="00A0656F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rStyle w:val="apple-style-span"/>
          <w:b/>
          <w:sz w:val="32"/>
          <w:szCs w:val="32"/>
          <w:shd w:val="clear" w:color="auto" w:fill="FFFFFF"/>
        </w:rPr>
        <w:t>Dostawa energii elektrycznej na potrzeby budynków Zespołu Szkół Leśnych w Tucholi</w:t>
      </w:r>
    </w:p>
    <w:p w:rsidR="001E04C6" w:rsidRPr="002B09B9" w:rsidRDefault="001E04C6" w:rsidP="001058A0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1E04C6" w:rsidRPr="002B09B9" w:rsidRDefault="001E04C6" w:rsidP="00FD100A">
      <w:pPr>
        <w:jc w:val="both"/>
        <w:rPr>
          <w:b/>
          <w:sz w:val="22"/>
          <w:szCs w:val="22"/>
        </w:rPr>
      </w:pPr>
    </w:p>
    <w:p w:rsidR="001E04C6" w:rsidRPr="002B09B9" w:rsidRDefault="001E04C6" w:rsidP="00FD100A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2B09B9">
        <w:rPr>
          <w:b/>
          <w:color w:val="000000"/>
          <w:sz w:val="28"/>
          <w:szCs w:val="28"/>
        </w:rPr>
        <w:t xml:space="preserve">WYKAZ </w:t>
      </w:r>
      <w:r>
        <w:rPr>
          <w:b/>
          <w:color w:val="000000"/>
          <w:sz w:val="28"/>
          <w:szCs w:val="28"/>
        </w:rPr>
        <w:t>DOSTAW</w:t>
      </w:r>
    </w:p>
    <w:p w:rsidR="001E04C6" w:rsidRPr="002B09B9" w:rsidRDefault="001E04C6" w:rsidP="00B733D4">
      <w:pPr>
        <w:autoSpaceDE w:val="0"/>
        <w:autoSpaceDN w:val="0"/>
        <w:adjustRightInd w:val="0"/>
        <w:jc w:val="center"/>
        <w:rPr>
          <w:b/>
        </w:rPr>
      </w:pPr>
      <w:r w:rsidRPr="002B09B9">
        <w:rPr>
          <w:b/>
        </w:rPr>
        <w:t xml:space="preserve">w zakresie niezbędnym do wykazania spełniania warunku wiedzy i doświadczenia wykonanych w okresie ostatnich trzech lat przed upływem terminu składania ofert, a jeżeli okres prowadzenia działalności jest krótszy — w tym okresie, z podaniem ich  wartości, przedmiotu, daty wykonania i odbiorców oraz załączeniem dokumentu potwierdzającego, że  </w:t>
      </w:r>
      <w:r>
        <w:rPr>
          <w:b/>
        </w:rPr>
        <w:t>dostawy</w:t>
      </w:r>
      <w:r w:rsidRPr="002B09B9">
        <w:rPr>
          <w:b/>
        </w:rPr>
        <w:t xml:space="preserve"> te zostały wykonane należycie.</w:t>
      </w:r>
    </w:p>
    <w:p w:rsidR="001E04C6" w:rsidRPr="002B09B9" w:rsidRDefault="001E04C6" w:rsidP="00D172A1">
      <w:pPr>
        <w:pStyle w:val="BodyText3"/>
        <w:spacing w:before="120"/>
        <w:rPr>
          <w:rFonts w:ascii="Times New Roman" w:hAnsi="Times New Roman"/>
          <w:i/>
          <w:color w:val="000000"/>
          <w:sz w:val="18"/>
          <w:szCs w:val="18"/>
        </w:rPr>
      </w:pPr>
      <w:r w:rsidRPr="002B09B9">
        <w:rPr>
          <w:rFonts w:ascii="Times New Roman" w:hAnsi="Times New Roman"/>
          <w:i/>
          <w:color w:val="000000"/>
          <w:sz w:val="18"/>
          <w:szCs w:val="18"/>
        </w:rPr>
        <w:t>W przypadku składania oferty przez wykonawców ubiegających się wspólnie o udzielenie zamówienia, ww. warunek mogą spełnić łącznie</w:t>
      </w:r>
      <w:r w:rsidRPr="002B09B9">
        <w:rPr>
          <w:rFonts w:ascii="Times New Roman" w:hAnsi="Times New Roman"/>
          <w:i/>
          <w:sz w:val="18"/>
          <w:szCs w:val="18"/>
        </w:rPr>
        <w:t>/co najmniej jeden wykonawca.</w:t>
      </w:r>
      <w:r w:rsidRPr="002B09B9">
        <w:rPr>
          <w:rFonts w:ascii="Times New Roman" w:hAnsi="Times New Roman"/>
          <w:i/>
          <w:color w:val="000000"/>
          <w:sz w:val="18"/>
          <w:szCs w:val="18"/>
        </w:rPr>
        <w:t xml:space="preserve"> </w:t>
      </w:r>
    </w:p>
    <w:p w:rsidR="001E04C6" w:rsidRPr="002B09B9" w:rsidRDefault="001E04C6" w:rsidP="00D172A1">
      <w:pPr>
        <w:jc w:val="both"/>
        <w:rPr>
          <w:i/>
          <w:color w:val="000000"/>
          <w:sz w:val="18"/>
          <w:szCs w:val="18"/>
        </w:rPr>
      </w:pPr>
      <w:r w:rsidRPr="002B09B9">
        <w:rPr>
          <w:i/>
          <w:color w:val="000000"/>
          <w:sz w:val="18"/>
          <w:szCs w:val="18"/>
        </w:rPr>
        <w:t>W przypadku, gdy Wykonawca nie dysponuje własnym doświadczeniem i wiedzą, Zamawiający żąda załączenia do oferty pisemnego zobowiązania innych podmiotów, mówiącego o tym, że Wykonawca może polegać na wiedzy i doświadczeniu tegoż podmiotu przy realizacji przedmiotowego zamówienia zgodnie z art. 22 ust. 1 pkt 2 ustawy Pzp.</w:t>
      </w:r>
    </w:p>
    <w:p w:rsidR="001E04C6" w:rsidRPr="002B09B9" w:rsidRDefault="001E04C6" w:rsidP="00FD100A">
      <w:pPr>
        <w:jc w:val="both"/>
        <w:rPr>
          <w:b/>
          <w:i/>
          <w:color w:val="000000"/>
          <w:sz w:val="22"/>
          <w:szCs w:val="22"/>
        </w:rPr>
      </w:pPr>
    </w:p>
    <w:tbl>
      <w:tblPr>
        <w:tblW w:w="9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0"/>
        <w:gridCol w:w="1699"/>
        <w:gridCol w:w="1699"/>
        <w:gridCol w:w="2759"/>
        <w:gridCol w:w="1342"/>
        <w:gridCol w:w="1342"/>
      </w:tblGrid>
      <w:tr w:rsidR="001E04C6" w:rsidRPr="002B09B9" w:rsidTr="001058A0">
        <w:trPr>
          <w:cantSplit/>
          <w:trHeight w:val="961"/>
        </w:trPr>
        <w:tc>
          <w:tcPr>
            <w:tcW w:w="500" w:type="dxa"/>
            <w:vAlign w:val="center"/>
          </w:tcPr>
          <w:p w:rsidR="001E04C6" w:rsidRPr="002B09B9" w:rsidRDefault="001E04C6" w:rsidP="002B24D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09B9">
              <w:rPr>
                <w:b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699" w:type="dxa"/>
            <w:vAlign w:val="center"/>
          </w:tcPr>
          <w:p w:rsidR="001E04C6" w:rsidRPr="002B09B9" w:rsidRDefault="001E04C6" w:rsidP="002B24D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09B9">
              <w:rPr>
                <w:b/>
                <w:color w:val="000000"/>
                <w:sz w:val="18"/>
                <w:szCs w:val="18"/>
              </w:rPr>
              <w:t>Odbiorca</w:t>
            </w:r>
          </w:p>
          <w:p w:rsidR="001E04C6" w:rsidRPr="002B09B9" w:rsidRDefault="001E04C6" w:rsidP="002B24D0">
            <w:pPr>
              <w:jc w:val="center"/>
              <w:rPr>
                <w:color w:val="000000"/>
                <w:sz w:val="16"/>
                <w:szCs w:val="16"/>
              </w:rPr>
            </w:pPr>
            <w:r w:rsidRPr="002B09B9">
              <w:rPr>
                <w:color w:val="000000"/>
                <w:sz w:val="16"/>
                <w:szCs w:val="16"/>
              </w:rPr>
              <w:t>(nazwa/adres)</w:t>
            </w:r>
          </w:p>
        </w:tc>
        <w:tc>
          <w:tcPr>
            <w:tcW w:w="1699" w:type="dxa"/>
            <w:vAlign w:val="center"/>
          </w:tcPr>
          <w:p w:rsidR="001E04C6" w:rsidRPr="002B09B9" w:rsidRDefault="001E04C6" w:rsidP="00A0656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09B9">
              <w:rPr>
                <w:b/>
                <w:color w:val="000000"/>
                <w:sz w:val="18"/>
                <w:szCs w:val="18"/>
              </w:rPr>
              <w:t xml:space="preserve">Nazwa </w:t>
            </w:r>
            <w:r>
              <w:rPr>
                <w:b/>
                <w:color w:val="000000"/>
                <w:sz w:val="18"/>
                <w:szCs w:val="18"/>
              </w:rPr>
              <w:t>dostawy</w:t>
            </w:r>
            <w:r w:rsidRPr="002B09B9">
              <w:rPr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759" w:type="dxa"/>
            <w:vAlign w:val="center"/>
          </w:tcPr>
          <w:p w:rsidR="001E04C6" w:rsidRPr="002B09B9" w:rsidRDefault="001E04C6" w:rsidP="003D39C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09B9">
              <w:rPr>
                <w:b/>
                <w:color w:val="000000"/>
                <w:sz w:val="18"/>
                <w:szCs w:val="18"/>
              </w:rPr>
              <w:t xml:space="preserve">Przedmiot wykonanych </w:t>
            </w:r>
            <w:r>
              <w:rPr>
                <w:b/>
                <w:color w:val="000000"/>
                <w:sz w:val="18"/>
                <w:szCs w:val="18"/>
              </w:rPr>
              <w:t>dostaw</w:t>
            </w:r>
          </w:p>
          <w:p w:rsidR="001E04C6" w:rsidRPr="002B09B9" w:rsidRDefault="001E04C6" w:rsidP="003D39C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09B9">
              <w:rPr>
                <w:color w:val="000000"/>
                <w:sz w:val="16"/>
                <w:szCs w:val="16"/>
              </w:rPr>
              <w:t>(krótka charakterystyka potwierdzająca spełnianie warunku określonego w SIWZ)</w:t>
            </w:r>
          </w:p>
        </w:tc>
        <w:tc>
          <w:tcPr>
            <w:tcW w:w="1342" w:type="dxa"/>
            <w:vAlign w:val="center"/>
          </w:tcPr>
          <w:p w:rsidR="001E04C6" w:rsidRPr="002B09B9" w:rsidRDefault="001E04C6" w:rsidP="00145D5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09B9">
              <w:rPr>
                <w:b/>
                <w:color w:val="000000"/>
                <w:sz w:val="18"/>
                <w:szCs w:val="18"/>
              </w:rPr>
              <w:t>Wartość wykonanych usług</w:t>
            </w:r>
          </w:p>
          <w:p w:rsidR="001E04C6" w:rsidRPr="002B09B9" w:rsidRDefault="001E04C6" w:rsidP="00145D52">
            <w:pPr>
              <w:jc w:val="center"/>
              <w:rPr>
                <w:color w:val="000000"/>
                <w:sz w:val="16"/>
                <w:szCs w:val="16"/>
              </w:rPr>
            </w:pPr>
            <w:r w:rsidRPr="002B09B9">
              <w:rPr>
                <w:color w:val="000000"/>
                <w:sz w:val="16"/>
                <w:szCs w:val="16"/>
              </w:rPr>
              <w:t>(w zł)</w:t>
            </w:r>
          </w:p>
        </w:tc>
        <w:tc>
          <w:tcPr>
            <w:tcW w:w="1342" w:type="dxa"/>
            <w:vAlign w:val="center"/>
          </w:tcPr>
          <w:p w:rsidR="001E04C6" w:rsidRPr="002B09B9" w:rsidRDefault="001E04C6" w:rsidP="00A0656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09B9">
              <w:rPr>
                <w:b/>
                <w:color w:val="000000"/>
                <w:sz w:val="18"/>
                <w:szCs w:val="18"/>
              </w:rPr>
              <w:t xml:space="preserve">Data wykonania </w:t>
            </w:r>
            <w:r>
              <w:rPr>
                <w:b/>
                <w:color w:val="000000"/>
                <w:sz w:val="18"/>
                <w:szCs w:val="18"/>
              </w:rPr>
              <w:t>dostawy</w:t>
            </w:r>
          </w:p>
        </w:tc>
      </w:tr>
      <w:tr w:rsidR="001E04C6" w:rsidRPr="002B09B9" w:rsidTr="001058A0">
        <w:trPr>
          <w:cantSplit/>
          <w:trHeight w:val="610"/>
        </w:trPr>
        <w:tc>
          <w:tcPr>
            <w:tcW w:w="500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9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1E04C6" w:rsidRPr="002B09B9" w:rsidRDefault="001E04C6" w:rsidP="002B24D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1E04C6" w:rsidRPr="002B09B9" w:rsidTr="001058A0">
        <w:trPr>
          <w:cantSplit/>
          <w:trHeight w:val="610"/>
        </w:trPr>
        <w:tc>
          <w:tcPr>
            <w:tcW w:w="500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9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1E04C6" w:rsidRPr="002B09B9" w:rsidTr="001058A0">
        <w:trPr>
          <w:cantSplit/>
          <w:trHeight w:val="610"/>
        </w:trPr>
        <w:tc>
          <w:tcPr>
            <w:tcW w:w="500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9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1E04C6" w:rsidRPr="002B09B9" w:rsidTr="001058A0">
        <w:trPr>
          <w:cantSplit/>
          <w:trHeight w:val="610"/>
        </w:trPr>
        <w:tc>
          <w:tcPr>
            <w:tcW w:w="500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59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1E04C6" w:rsidRPr="002B09B9" w:rsidRDefault="001E04C6" w:rsidP="002B24D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1E04C6" w:rsidRPr="002B09B9" w:rsidRDefault="001E04C6" w:rsidP="00FD100A">
      <w:pPr>
        <w:jc w:val="both"/>
        <w:rPr>
          <w:b/>
          <w:i/>
          <w:color w:val="000000"/>
          <w:sz w:val="22"/>
          <w:szCs w:val="22"/>
        </w:rPr>
      </w:pPr>
    </w:p>
    <w:p w:rsidR="001E04C6" w:rsidRPr="002B09B9" w:rsidRDefault="001E04C6" w:rsidP="00D172A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09B9">
        <w:rPr>
          <w:color w:val="000000"/>
          <w:sz w:val="22"/>
          <w:szCs w:val="22"/>
        </w:rPr>
        <w:t>Oświadczam, że dysponuję ww. doświadczeniem i wiedzą niezbędną do wykonania zamówienia</w:t>
      </w:r>
      <w:r w:rsidRPr="002B09B9">
        <w:rPr>
          <w:color w:val="000000"/>
          <w:sz w:val="22"/>
          <w:szCs w:val="22"/>
          <w:vertAlign w:val="superscript"/>
        </w:rPr>
        <w:t>*)</w:t>
      </w:r>
      <w:r w:rsidRPr="002B09B9">
        <w:rPr>
          <w:color w:val="000000"/>
          <w:sz w:val="22"/>
          <w:szCs w:val="22"/>
        </w:rPr>
        <w:t xml:space="preserve">. </w:t>
      </w:r>
    </w:p>
    <w:p w:rsidR="001E04C6" w:rsidRPr="002B09B9" w:rsidRDefault="001E04C6" w:rsidP="00D172A1">
      <w:pPr>
        <w:autoSpaceDE w:val="0"/>
        <w:autoSpaceDN w:val="0"/>
        <w:adjustRightInd w:val="0"/>
        <w:jc w:val="both"/>
        <w:rPr>
          <w:sz w:val="22"/>
          <w:szCs w:val="22"/>
          <w:vertAlign w:val="superscript"/>
          <w:lang w:eastAsia="en-US"/>
        </w:rPr>
      </w:pPr>
      <w:r w:rsidRPr="002B09B9">
        <w:rPr>
          <w:sz w:val="22"/>
          <w:szCs w:val="22"/>
        </w:rPr>
        <w:t xml:space="preserve">Oświadczam, że </w:t>
      </w:r>
      <w:r w:rsidRPr="002B09B9">
        <w:rPr>
          <w:sz w:val="22"/>
          <w:szCs w:val="22"/>
          <w:lang w:eastAsia="en-US"/>
        </w:rPr>
        <w:t>będę dysponował ww. zasobami niezbędnymi do realizacji zamówienia i przedstawiam w tym celu pisemne zobowiązanie podmiotów do oddania mi do dyspozycji niezbędnych zasobów na okres korzystania z nich przy wykonywaniu zamówienia.</w:t>
      </w:r>
      <w:r w:rsidRPr="002B09B9">
        <w:rPr>
          <w:sz w:val="22"/>
          <w:szCs w:val="22"/>
          <w:vertAlign w:val="superscript"/>
          <w:lang w:eastAsia="en-US"/>
        </w:rPr>
        <w:t>*)</w:t>
      </w:r>
    </w:p>
    <w:p w:rsidR="001E04C6" w:rsidRPr="002B09B9" w:rsidRDefault="001E04C6" w:rsidP="00FD100A">
      <w:pPr>
        <w:spacing w:line="360" w:lineRule="auto"/>
        <w:rPr>
          <w:i/>
          <w:sz w:val="16"/>
          <w:szCs w:val="16"/>
          <w:vertAlign w:val="superscript"/>
          <w:lang w:eastAsia="en-US"/>
        </w:rPr>
      </w:pPr>
    </w:p>
    <w:p w:rsidR="001E04C6" w:rsidRPr="002B09B9" w:rsidRDefault="001E04C6" w:rsidP="00FD100A">
      <w:pPr>
        <w:spacing w:line="360" w:lineRule="auto"/>
        <w:rPr>
          <w:i/>
          <w:sz w:val="16"/>
          <w:szCs w:val="16"/>
          <w:lang w:eastAsia="en-US"/>
        </w:rPr>
      </w:pPr>
      <w:r w:rsidRPr="002B09B9">
        <w:rPr>
          <w:i/>
          <w:sz w:val="16"/>
          <w:szCs w:val="16"/>
          <w:vertAlign w:val="superscript"/>
          <w:lang w:eastAsia="en-US"/>
        </w:rPr>
        <w:t>*)</w:t>
      </w:r>
      <w:r w:rsidRPr="002B09B9">
        <w:rPr>
          <w:i/>
          <w:sz w:val="16"/>
          <w:szCs w:val="16"/>
          <w:lang w:eastAsia="en-US"/>
        </w:rPr>
        <w:t xml:space="preserve"> zaznaczyć właściwe</w:t>
      </w:r>
    </w:p>
    <w:p w:rsidR="001E04C6" w:rsidRPr="002B09B9" w:rsidRDefault="001E04C6" w:rsidP="00FD100A">
      <w:pPr>
        <w:jc w:val="both"/>
        <w:rPr>
          <w:b/>
          <w:sz w:val="22"/>
          <w:szCs w:val="22"/>
        </w:rPr>
      </w:pPr>
    </w:p>
    <w:tbl>
      <w:tblPr>
        <w:tblW w:w="0" w:type="auto"/>
        <w:tblLook w:val="00A0"/>
      </w:tblPr>
      <w:tblGrid>
        <w:gridCol w:w="4590"/>
        <w:gridCol w:w="4698"/>
      </w:tblGrid>
      <w:tr w:rsidR="001E04C6" w:rsidRPr="002B09B9" w:rsidTr="00FC790D">
        <w:trPr>
          <w:trHeight w:val="149"/>
        </w:trPr>
        <w:tc>
          <w:tcPr>
            <w:tcW w:w="4606" w:type="dxa"/>
          </w:tcPr>
          <w:p w:rsidR="001E04C6" w:rsidRPr="002B09B9" w:rsidRDefault="001E04C6" w:rsidP="00FC790D">
            <w:pPr>
              <w:rPr>
                <w:sz w:val="22"/>
                <w:szCs w:val="22"/>
              </w:rPr>
            </w:pPr>
            <w:r w:rsidRPr="002B09B9">
              <w:rPr>
                <w:i/>
                <w:sz w:val="18"/>
                <w:szCs w:val="18"/>
              </w:rPr>
              <w:t>……………………………, dnia ……………………………</w:t>
            </w:r>
          </w:p>
        </w:tc>
        <w:tc>
          <w:tcPr>
            <w:tcW w:w="4606" w:type="dxa"/>
          </w:tcPr>
          <w:p w:rsidR="001E04C6" w:rsidRPr="002B09B9" w:rsidRDefault="001E04C6" w:rsidP="00FC790D">
            <w:pPr>
              <w:jc w:val="right"/>
              <w:rPr>
                <w:sz w:val="22"/>
                <w:szCs w:val="22"/>
              </w:rPr>
            </w:pPr>
            <w:r w:rsidRPr="002B09B9">
              <w:rPr>
                <w:i/>
                <w:sz w:val="18"/>
                <w:szCs w:val="18"/>
              </w:rPr>
              <w:t>…………………………………………………………………………</w:t>
            </w:r>
          </w:p>
        </w:tc>
      </w:tr>
      <w:tr w:rsidR="001E04C6" w:rsidRPr="002B09B9" w:rsidTr="00FC790D">
        <w:trPr>
          <w:trHeight w:val="255"/>
        </w:trPr>
        <w:tc>
          <w:tcPr>
            <w:tcW w:w="4606" w:type="dxa"/>
          </w:tcPr>
          <w:p w:rsidR="001E04C6" w:rsidRPr="002B09B9" w:rsidRDefault="001E04C6" w:rsidP="00FC790D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</w:tcPr>
          <w:p w:rsidR="001E04C6" w:rsidRPr="002B09B9" w:rsidRDefault="001E04C6" w:rsidP="001058A0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2B09B9">
              <w:rPr>
                <w:i/>
                <w:color w:val="000000"/>
                <w:sz w:val="16"/>
                <w:szCs w:val="16"/>
              </w:rPr>
              <w:t xml:space="preserve">czytelne podpisy osób wskazanych w dokumencie uprawniającym do występowania w obrocie prawnym </w:t>
            </w:r>
          </w:p>
          <w:p w:rsidR="001E04C6" w:rsidRPr="002B09B9" w:rsidRDefault="001E04C6" w:rsidP="001058A0">
            <w:pPr>
              <w:jc w:val="center"/>
              <w:rPr>
                <w:i/>
                <w:sz w:val="16"/>
                <w:szCs w:val="16"/>
              </w:rPr>
            </w:pPr>
            <w:r w:rsidRPr="002B09B9">
              <w:rPr>
                <w:i/>
                <w:color w:val="000000"/>
                <w:sz w:val="16"/>
                <w:szCs w:val="16"/>
              </w:rPr>
              <w:t>lub posiadających pełnomocnictwo</w:t>
            </w:r>
            <w:r w:rsidRPr="002B09B9">
              <w:rPr>
                <w:i/>
                <w:sz w:val="16"/>
                <w:szCs w:val="16"/>
              </w:rPr>
              <w:t xml:space="preserve"> do reprezentowania wykonawcy w postępowaniu o udzielenie zamówienia publicznego</w:t>
            </w:r>
          </w:p>
          <w:p w:rsidR="001E04C6" w:rsidRPr="002B09B9" w:rsidRDefault="001E04C6" w:rsidP="00FC790D">
            <w:pPr>
              <w:jc w:val="center"/>
              <w:rPr>
                <w:i/>
                <w:sz w:val="18"/>
                <w:szCs w:val="18"/>
              </w:rPr>
            </w:pPr>
          </w:p>
        </w:tc>
      </w:tr>
    </w:tbl>
    <w:p w:rsidR="001E04C6" w:rsidRPr="002B09B9" w:rsidRDefault="001E04C6" w:rsidP="008A7477"/>
    <w:sectPr w:rsidR="001E04C6" w:rsidRPr="002B09B9" w:rsidSect="00FD100A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4C6" w:rsidRDefault="001E04C6" w:rsidP="00FD100A">
      <w:r>
        <w:separator/>
      </w:r>
    </w:p>
  </w:endnote>
  <w:endnote w:type="continuationSeparator" w:id="0">
    <w:p w:rsidR="001E04C6" w:rsidRDefault="001E04C6" w:rsidP="00FD10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4C6" w:rsidRDefault="001E04C6" w:rsidP="00FD100A">
      <w:r>
        <w:separator/>
      </w:r>
    </w:p>
  </w:footnote>
  <w:footnote w:type="continuationSeparator" w:id="0">
    <w:p w:rsidR="001E04C6" w:rsidRDefault="001E04C6" w:rsidP="00FD10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4C6" w:rsidRDefault="001E04C6" w:rsidP="002B09B9">
    <w:pPr>
      <w:pStyle w:val="Header"/>
      <w:jc w:val="right"/>
      <w:rPr>
        <w:b/>
      </w:rPr>
    </w:pPr>
    <w:r w:rsidRPr="002B09B9">
      <w:rPr>
        <w:b/>
        <w:i/>
        <w:sz w:val="16"/>
        <w:szCs w:val="16"/>
      </w:rPr>
      <w:t xml:space="preserve">Załącznik nr </w:t>
    </w:r>
    <w:r>
      <w:rPr>
        <w:b/>
        <w:i/>
        <w:sz w:val="16"/>
        <w:szCs w:val="16"/>
      </w:rPr>
      <w:t>5</w:t>
    </w:r>
  </w:p>
  <w:p w:rsidR="001E04C6" w:rsidRPr="002B09B9" w:rsidRDefault="001E04C6" w:rsidP="002B09B9">
    <w:pPr>
      <w:pStyle w:val="Header"/>
      <w:jc w:val="right"/>
      <w:rPr>
        <w:i/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100A"/>
    <w:rsid w:val="00085146"/>
    <w:rsid w:val="00086BFE"/>
    <w:rsid w:val="000E3D06"/>
    <w:rsid w:val="000F4A05"/>
    <w:rsid w:val="001058A0"/>
    <w:rsid w:val="0014062C"/>
    <w:rsid w:val="00145D52"/>
    <w:rsid w:val="001659F7"/>
    <w:rsid w:val="001E04C6"/>
    <w:rsid w:val="00242DAE"/>
    <w:rsid w:val="002B09B9"/>
    <w:rsid w:val="002B24D0"/>
    <w:rsid w:val="002B2EAA"/>
    <w:rsid w:val="00370A46"/>
    <w:rsid w:val="0038667F"/>
    <w:rsid w:val="003D39CE"/>
    <w:rsid w:val="00460181"/>
    <w:rsid w:val="00472354"/>
    <w:rsid w:val="00490D59"/>
    <w:rsid w:val="00515AAC"/>
    <w:rsid w:val="005F3BA9"/>
    <w:rsid w:val="00671DE5"/>
    <w:rsid w:val="006D3A6E"/>
    <w:rsid w:val="006D7F12"/>
    <w:rsid w:val="00767D29"/>
    <w:rsid w:val="00787F85"/>
    <w:rsid w:val="0086108E"/>
    <w:rsid w:val="008636A3"/>
    <w:rsid w:val="008A68F3"/>
    <w:rsid w:val="008A7477"/>
    <w:rsid w:val="009012C5"/>
    <w:rsid w:val="00917DFC"/>
    <w:rsid w:val="00A0656F"/>
    <w:rsid w:val="00AF3186"/>
    <w:rsid w:val="00AF75C2"/>
    <w:rsid w:val="00B733D4"/>
    <w:rsid w:val="00B8037F"/>
    <w:rsid w:val="00BF3A91"/>
    <w:rsid w:val="00C958DA"/>
    <w:rsid w:val="00CA6CBD"/>
    <w:rsid w:val="00CF5B1B"/>
    <w:rsid w:val="00D172A1"/>
    <w:rsid w:val="00D65F5C"/>
    <w:rsid w:val="00D92829"/>
    <w:rsid w:val="00DB6660"/>
    <w:rsid w:val="00DF5323"/>
    <w:rsid w:val="00E62A72"/>
    <w:rsid w:val="00EE4D66"/>
    <w:rsid w:val="00F13FF0"/>
    <w:rsid w:val="00F56A34"/>
    <w:rsid w:val="00FA03DD"/>
    <w:rsid w:val="00FC790D"/>
    <w:rsid w:val="00FD1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00A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FD100A"/>
    <w:pPr>
      <w:jc w:val="both"/>
    </w:pPr>
    <w:rPr>
      <w:rFonts w:ascii="Univers-PL" w:hAnsi="Univers-PL"/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FD100A"/>
    <w:rPr>
      <w:rFonts w:ascii="Univers-PL" w:hAnsi="Univers-PL" w:cs="Times New Roman"/>
      <w:sz w:val="20"/>
      <w:szCs w:val="20"/>
      <w:lang w:eastAsia="pl-PL"/>
    </w:rPr>
  </w:style>
  <w:style w:type="paragraph" w:styleId="Header">
    <w:name w:val="header"/>
    <w:basedOn w:val="Normal"/>
    <w:link w:val="HeaderChar"/>
    <w:uiPriority w:val="99"/>
    <w:rsid w:val="00FD100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D100A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semiHidden/>
    <w:rsid w:val="00FD100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D100A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pple-style-span">
    <w:name w:val="apple-style-span"/>
    <w:basedOn w:val="DefaultParagraphFont"/>
    <w:uiPriority w:val="99"/>
    <w:rsid w:val="002B09B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F31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22C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276</Words>
  <Characters>1660</Characters>
  <Application>Microsoft Office Outlook</Application>
  <DocSecurity>0</DocSecurity>
  <Lines>0</Lines>
  <Paragraphs>0</Paragraphs>
  <ScaleCrop>false</ScaleCrop>
  <Company>UM Tuchola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wykonawcy i nr tel</dc:title>
  <dc:subject/>
  <dc:creator>msmieszek</dc:creator>
  <cp:keywords/>
  <dc:description/>
  <cp:lastModifiedBy>ZSLiA</cp:lastModifiedBy>
  <cp:revision>2</cp:revision>
  <cp:lastPrinted>2013-03-13T11:25:00Z</cp:lastPrinted>
  <dcterms:created xsi:type="dcterms:W3CDTF">2013-03-13T11:25:00Z</dcterms:created>
  <dcterms:modified xsi:type="dcterms:W3CDTF">2013-03-13T11:25:00Z</dcterms:modified>
</cp:coreProperties>
</file>