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</w:tblGrid>
      <w:tr w:rsidR="0026182C" w:rsidRPr="002B09B9" w:rsidTr="00780F6A">
        <w:trPr>
          <w:trHeight w:val="1612"/>
        </w:trPr>
        <w:tc>
          <w:tcPr>
            <w:tcW w:w="4087" w:type="dxa"/>
            <w:vAlign w:val="bottom"/>
          </w:tcPr>
          <w:p w:rsidR="0026182C" w:rsidRPr="002B09B9" w:rsidRDefault="0026182C" w:rsidP="00780F6A">
            <w:pPr>
              <w:jc w:val="center"/>
              <w:rPr>
                <w:sz w:val="22"/>
                <w:szCs w:val="22"/>
              </w:rPr>
            </w:pPr>
          </w:p>
          <w:p w:rsidR="0026182C" w:rsidRPr="002B09B9" w:rsidRDefault="0026182C" w:rsidP="00780F6A">
            <w:pPr>
              <w:jc w:val="center"/>
              <w:rPr>
                <w:sz w:val="22"/>
                <w:szCs w:val="22"/>
              </w:rPr>
            </w:pPr>
          </w:p>
          <w:p w:rsidR="0026182C" w:rsidRPr="002B09B9" w:rsidRDefault="0026182C" w:rsidP="00780F6A">
            <w:pPr>
              <w:jc w:val="center"/>
              <w:rPr>
                <w:sz w:val="22"/>
                <w:szCs w:val="22"/>
              </w:rPr>
            </w:pPr>
          </w:p>
          <w:p w:rsidR="0026182C" w:rsidRPr="002B09B9" w:rsidRDefault="0026182C" w:rsidP="00780F6A">
            <w:pPr>
              <w:jc w:val="center"/>
              <w:rPr>
                <w:sz w:val="22"/>
                <w:szCs w:val="22"/>
              </w:rPr>
            </w:pPr>
          </w:p>
          <w:p w:rsidR="0026182C" w:rsidRPr="002B09B9" w:rsidRDefault="0026182C" w:rsidP="00780F6A">
            <w:pPr>
              <w:jc w:val="center"/>
              <w:rPr>
                <w:sz w:val="22"/>
                <w:szCs w:val="22"/>
              </w:rPr>
            </w:pPr>
          </w:p>
          <w:p w:rsidR="0026182C" w:rsidRPr="002B09B9" w:rsidRDefault="0026182C" w:rsidP="00780F6A">
            <w:pPr>
              <w:jc w:val="center"/>
              <w:rPr>
                <w:i/>
              </w:rPr>
            </w:pPr>
          </w:p>
          <w:p w:rsidR="0026182C" w:rsidRPr="002B09B9" w:rsidRDefault="0026182C" w:rsidP="00780F6A">
            <w:pPr>
              <w:jc w:val="center"/>
              <w:rPr>
                <w:i/>
              </w:rPr>
            </w:pPr>
          </w:p>
          <w:p w:rsidR="0026182C" w:rsidRPr="002B09B9" w:rsidRDefault="0026182C" w:rsidP="00780F6A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sz w:val="16"/>
                <w:szCs w:val="16"/>
              </w:rPr>
              <w:t>Pieczęć wykonawcy i nr tel./faksu</w:t>
            </w:r>
          </w:p>
        </w:tc>
      </w:tr>
    </w:tbl>
    <w:p w:rsidR="0026182C" w:rsidRDefault="0026182C" w:rsidP="00156D6C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26182C" w:rsidRDefault="0026182C" w:rsidP="00156D6C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26182C" w:rsidRPr="002B09B9" w:rsidRDefault="0026182C" w:rsidP="00156D6C">
      <w:pPr>
        <w:jc w:val="both"/>
        <w:rPr>
          <w:b/>
          <w:sz w:val="22"/>
          <w:szCs w:val="22"/>
        </w:rPr>
      </w:pPr>
    </w:p>
    <w:p w:rsidR="0026182C" w:rsidRPr="002B09B9" w:rsidRDefault="0026182C" w:rsidP="00156D6C">
      <w:pPr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2"/>
        </w:rPr>
      </w:pPr>
      <w:r w:rsidRPr="002B09B9">
        <w:rPr>
          <w:b/>
          <w:sz w:val="22"/>
          <w:szCs w:val="22"/>
        </w:rPr>
        <w:t>Dotyczy postępowania o udzielenie zamówienia publicznego o nazwie:</w:t>
      </w:r>
    </w:p>
    <w:p w:rsidR="0026182C" w:rsidRPr="002B09B9" w:rsidRDefault="0026182C" w:rsidP="001F5450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rStyle w:val="apple-style-span"/>
          <w:b/>
          <w:sz w:val="32"/>
          <w:szCs w:val="32"/>
          <w:shd w:val="clear" w:color="auto" w:fill="FFFFFF"/>
        </w:rPr>
        <w:t>Dostawa energii elektrycznej na potrzeby budynków Zespołu Szkół Leśnych w Tucholi</w:t>
      </w:r>
    </w:p>
    <w:p w:rsidR="0026182C" w:rsidRDefault="0026182C" w:rsidP="00156D6C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</w:rPr>
      </w:pPr>
    </w:p>
    <w:p w:rsidR="0026182C" w:rsidRPr="005A70AA" w:rsidRDefault="0026182C" w:rsidP="002C2F08">
      <w:pPr>
        <w:ind w:left="-142" w:firstLine="142"/>
        <w:jc w:val="center"/>
        <w:rPr>
          <w:b/>
          <w:color w:val="000000"/>
          <w:sz w:val="22"/>
          <w:szCs w:val="22"/>
          <w:u w:val="single"/>
        </w:rPr>
      </w:pPr>
      <w:r w:rsidRPr="00156D6C">
        <w:rPr>
          <w:b/>
          <w:color w:val="000000"/>
          <w:sz w:val="32"/>
          <w:szCs w:val="32"/>
        </w:rPr>
        <w:t>OŚWIADCZENIE</w:t>
      </w:r>
    </w:p>
    <w:p w:rsidR="0026182C" w:rsidRPr="002C2F08" w:rsidRDefault="0026182C" w:rsidP="002C2F08">
      <w:pPr>
        <w:jc w:val="center"/>
        <w:rPr>
          <w:sz w:val="32"/>
          <w:szCs w:val="32"/>
        </w:rPr>
      </w:pPr>
      <w:r w:rsidRPr="002C2F08">
        <w:rPr>
          <w:sz w:val="32"/>
          <w:szCs w:val="32"/>
        </w:rPr>
        <w:t>o spełnieniu warunków udziału w postępowaniu</w:t>
      </w:r>
    </w:p>
    <w:p w:rsidR="0026182C" w:rsidRPr="002C2F08" w:rsidRDefault="0026182C" w:rsidP="002C2F08">
      <w:pPr>
        <w:jc w:val="center"/>
      </w:pPr>
      <w:r w:rsidRPr="002C2F08">
        <w:t xml:space="preserve">(art. 22 </w:t>
      </w:r>
      <w:r>
        <w:t xml:space="preserve">ust. 1 </w:t>
      </w:r>
      <w:r w:rsidRPr="002C2F08">
        <w:t>ustawy P</w:t>
      </w:r>
      <w:r>
        <w:t>zp</w:t>
      </w:r>
      <w:r w:rsidRPr="002C2F08">
        <w:t>)</w:t>
      </w:r>
    </w:p>
    <w:p w:rsidR="0026182C" w:rsidRPr="005A70AA" w:rsidRDefault="0026182C" w:rsidP="00D82F34">
      <w:pPr>
        <w:pStyle w:val="BodyText"/>
        <w:spacing w:after="120"/>
        <w:ind w:firstLine="567"/>
        <w:rPr>
          <w:rFonts w:ascii="Times New Roman" w:hAnsi="Times New Roman"/>
          <w:sz w:val="22"/>
          <w:szCs w:val="22"/>
        </w:rPr>
      </w:pPr>
    </w:p>
    <w:p w:rsidR="0026182C" w:rsidRPr="003A6061" w:rsidRDefault="0026182C" w:rsidP="00951850">
      <w:pPr>
        <w:spacing w:line="360" w:lineRule="auto"/>
        <w:jc w:val="both"/>
        <w:rPr>
          <w:sz w:val="22"/>
          <w:szCs w:val="22"/>
        </w:rPr>
      </w:pPr>
      <w:r w:rsidRPr="003A6061">
        <w:rPr>
          <w:sz w:val="22"/>
          <w:szCs w:val="22"/>
        </w:rPr>
        <w:t xml:space="preserve">Składając ofertę w postępowaniu o udzielenie zamówienia publicznego w trybie przetargu nieograniczonego na </w:t>
      </w:r>
      <w:r w:rsidRPr="000C116D">
        <w:rPr>
          <w:b/>
          <w:sz w:val="22"/>
          <w:szCs w:val="22"/>
        </w:rPr>
        <w:t xml:space="preserve">Dostawę energii elektrycznej </w:t>
      </w:r>
      <w:r w:rsidRPr="000C116D">
        <w:rPr>
          <w:rStyle w:val="apple-style-span"/>
          <w:b/>
          <w:sz w:val="22"/>
          <w:szCs w:val="22"/>
          <w:shd w:val="clear" w:color="auto" w:fill="FFFFFF"/>
        </w:rPr>
        <w:t xml:space="preserve">na potrzeby </w:t>
      </w:r>
      <w:r>
        <w:rPr>
          <w:rStyle w:val="apple-style-span"/>
          <w:b/>
          <w:sz w:val="22"/>
          <w:szCs w:val="22"/>
          <w:shd w:val="clear" w:color="auto" w:fill="FFFFFF"/>
        </w:rPr>
        <w:t>budynków Zespołu Szkół Leśnych w Tucholi</w:t>
      </w:r>
      <w:r w:rsidRPr="003A6061">
        <w:rPr>
          <w:sz w:val="22"/>
          <w:szCs w:val="22"/>
        </w:rPr>
        <w:t xml:space="preserve"> realizowaną przez okres 12 miesięcy oświadczamy, iż:</w:t>
      </w:r>
    </w:p>
    <w:p w:rsidR="0026182C" w:rsidRPr="003A6061" w:rsidRDefault="0026182C" w:rsidP="003A606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3A6061">
        <w:rPr>
          <w:sz w:val="22"/>
          <w:szCs w:val="22"/>
        </w:rPr>
        <w:t>Posiadamy uprawnienia do wykonywania określonej działalności i czynności określone w</w:t>
      </w:r>
      <w:r>
        <w:rPr>
          <w:sz w:val="22"/>
          <w:szCs w:val="22"/>
        </w:rPr>
        <w:t> </w:t>
      </w:r>
      <w:r w:rsidRPr="003A6061">
        <w:rPr>
          <w:sz w:val="22"/>
          <w:szCs w:val="22"/>
        </w:rPr>
        <w:t xml:space="preserve">Specyfikacji Istotnych Warunków Zamówienia oraz ofercie - mamy zawartą obowiązująca umowę dystrybucyjną (tzw. </w:t>
      </w:r>
      <w:r w:rsidRPr="003A6061">
        <w:rPr>
          <w:i/>
          <w:sz w:val="22"/>
          <w:szCs w:val="22"/>
        </w:rPr>
        <w:t>Generalną Umowę Dystrybucyjną</w:t>
      </w:r>
      <w:r w:rsidRPr="003A6061">
        <w:rPr>
          <w:sz w:val="22"/>
          <w:szCs w:val="22"/>
        </w:rPr>
        <w:t>) z Operatorem Systemu Dystrybucyjnego, umożliwiającą sprzedaż energii elektrycznej za pośrednictwem sieci dystrybucyjnej OSD do obiektów Zamawiającego w okresie wykonania zamówienia.</w:t>
      </w:r>
    </w:p>
    <w:p w:rsidR="0026182C" w:rsidRPr="003A6061" w:rsidRDefault="0026182C" w:rsidP="003A606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3A6061">
        <w:rPr>
          <w:sz w:val="22"/>
          <w:szCs w:val="22"/>
        </w:rPr>
        <w:t xml:space="preserve">Posiadamy niezbędną wiedzę i doświadczenie. </w:t>
      </w:r>
    </w:p>
    <w:p w:rsidR="0026182C" w:rsidRPr="003A6061" w:rsidRDefault="0026182C" w:rsidP="003A606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3A6061">
        <w:rPr>
          <w:sz w:val="22"/>
          <w:szCs w:val="22"/>
        </w:rPr>
        <w:t xml:space="preserve">Dysponujemy potencjałem technicznym i osobami zdolnymi do wykonania zamówienia.  </w:t>
      </w:r>
    </w:p>
    <w:p w:rsidR="0026182C" w:rsidRPr="003A6061" w:rsidRDefault="0026182C" w:rsidP="003A6061">
      <w:pPr>
        <w:numPr>
          <w:ilvl w:val="0"/>
          <w:numId w:val="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sz w:val="22"/>
          <w:szCs w:val="22"/>
        </w:rPr>
      </w:pPr>
      <w:r w:rsidRPr="003A6061">
        <w:rPr>
          <w:sz w:val="22"/>
          <w:szCs w:val="22"/>
        </w:rPr>
        <w:t>Znajdujemy się w sytuacji ekonomicznej i finansowej zapewniającej wykonanie zamówienia.</w:t>
      </w:r>
    </w:p>
    <w:p w:rsidR="0026182C" w:rsidRDefault="0026182C" w:rsidP="00D82F34">
      <w:pPr>
        <w:ind w:firstLine="567"/>
        <w:jc w:val="both"/>
        <w:rPr>
          <w:sz w:val="22"/>
          <w:szCs w:val="22"/>
        </w:rPr>
      </w:pPr>
    </w:p>
    <w:p w:rsidR="0026182C" w:rsidRPr="003A6061" w:rsidRDefault="0026182C" w:rsidP="00D82F34">
      <w:pPr>
        <w:ind w:firstLine="567"/>
        <w:jc w:val="both"/>
        <w:rPr>
          <w:sz w:val="22"/>
          <w:szCs w:val="22"/>
        </w:rPr>
      </w:pPr>
      <w:r w:rsidRPr="003A6061">
        <w:rPr>
          <w:sz w:val="22"/>
          <w:szCs w:val="22"/>
        </w:rPr>
        <w:t>Prawdziwość powyższych danych potwierdzam własnoręcznym podpisem</w:t>
      </w:r>
      <w:r>
        <w:rPr>
          <w:sz w:val="22"/>
          <w:szCs w:val="22"/>
        </w:rPr>
        <w:t>.</w:t>
      </w:r>
    </w:p>
    <w:p w:rsidR="0026182C" w:rsidRPr="005A70AA" w:rsidRDefault="0026182C" w:rsidP="00D82F34">
      <w:pPr>
        <w:jc w:val="both"/>
        <w:rPr>
          <w:b/>
          <w:sz w:val="22"/>
          <w:szCs w:val="22"/>
        </w:rPr>
      </w:pPr>
    </w:p>
    <w:p w:rsidR="0026182C" w:rsidRPr="005A70AA" w:rsidRDefault="0026182C" w:rsidP="00D82F34">
      <w:pPr>
        <w:jc w:val="both"/>
        <w:rPr>
          <w:b/>
          <w:sz w:val="22"/>
          <w:szCs w:val="22"/>
        </w:rPr>
      </w:pPr>
    </w:p>
    <w:p w:rsidR="0026182C" w:rsidRPr="005A70AA" w:rsidRDefault="0026182C" w:rsidP="00D82F34">
      <w:pPr>
        <w:jc w:val="both"/>
        <w:rPr>
          <w:b/>
          <w:sz w:val="22"/>
          <w:szCs w:val="22"/>
        </w:rPr>
      </w:pPr>
    </w:p>
    <w:p w:rsidR="0026182C" w:rsidRPr="005A70AA" w:rsidRDefault="0026182C" w:rsidP="00D82F34">
      <w:pPr>
        <w:ind w:left="4956" w:firstLine="708"/>
        <w:rPr>
          <w:i/>
          <w:sz w:val="18"/>
          <w:szCs w:val="18"/>
        </w:rPr>
      </w:pPr>
    </w:p>
    <w:tbl>
      <w:tblPr>
        <w:tblW w:w="9288" w:type="dxa"/>
        <w:tblLook w:val="00A0"/>
      </w:tblPr>
      <w:tblGrid>
        <w:gridCol w:w="4590"/>
        <w:gridCol w:w="4698"/>
      </w:tblGrid>
      <w:tr w:rsidR="0026182C" w:rsidRPr="002B09B9" w:rsidTr="00156D6C">
        <w:trPr>
          <w:trHeight w:val="149"/>
        </w:trPr>
        <w:tc>
          <w:tcPr>
            <w:tcW w:w="4590" w:type="dxa"/>
          </w:tcPr>
          <w:p w:rsidR="0026182C" w:rsidRPr="002B09B9" w:rsidRDefault="0026182C" w:rsidP="00780F6A">
            <w:pPr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……………………………, dnia ……………………………</w:t>
            </w:r>
          </w:p>
        </w:tc>
        <w:tc>
          <w:tcPr>
            <w:tcW w:w="4698" w:type="dxa"/>
          </w:tcPr>
          <w:p w:rsidR="0026182C" w:rsidRPr="002B09B9" w:rsidRDefault="0026182C" w:rsidP="00780F6A">
            <w:pPr>
              <w:jc w:val="right"/>
              <w:rPr>
                <w:sz w:val="22"/>
                <w:szCs w:val="22"/>
              </w:rPr>
            </w:pPr>
            <w:r w:rsidRPr="002B09B9">
              <w:rPr>
                <w:i/>
                <w:sz w:val="18"/>
                <w:szCs w:val="18"/>
              </w:rPr>
              <w:t>…………………………………………………………………………</w:t>
            </w:r>
          </w:p>
        </w:tc>
      </w:tr>
      <w:tr w:rsidR="0026182C" w:rsidRPr="002B09B9" w:rsidTr="00156D6C">
        <w:trPr>
          <w:trHeight w:val="255"/>
        </w:trPr>
        <w:tc>
          <w:tcPr>
            <w:tcW w:w="4590" w:type="dxa"/>
          </w:tcPr>
          <w:p w:rsidR="0026182C" w:rsidRPr="002B09B9" w:rsidRDefault="0026182C" w:rsidP="00780F6A">
            <w:pPr>
              <w:rPr>
                <w:sz w:val="22"/>
                <w:szCs w:val="22"/>
              </w:rPr>
            </w:pPr>
          </w:p>
        </w:tc>
        <w:tc>
          <w:tcPr>
            <w:tcW w:w="4698" w:type="dxa"/>
          </w:tcPr>
          <w:p w:rsidR="0026182C" w:rsidRPr="002B09B9" w:rsidRDefault="0026182C" w:rsidP="00780F6A">
            <w:pPr>
              <w:jc w:val="center"/>
              <w:rPr>
                <w:i/>
                <w:color w:val="000000"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 xml:space="preserve">czytelne podpisy osób wskazanych w dokumencie uprawniającym do występowania w obrocie prawnym </w:t>
            </w:r>
          </w:p>
          <w:p w:rsidR="0026182C" w:rsidRPr="002B09B9" w:rsidRDefault="0026182C" w:rsidP="00780F6A">
            <w:pPr>
              <w:jc w:val="center"/>
              <w:rPr>
                <w:i/>
                <w:sz w:val="16"/>
                <w:szCs w:val="16"/>
              </w:rPr>
            </w:pPr>
            <w:r w:rsidRPr="002B09B9">
              <w:rPr>
                <w:i/>
                <w:color w:val="000000"/>
                <w:sz w:val="16"/>
                <w:szCs w:val="16"/>
              </w:rPr>
              <w:t>lub posiadających pełnomocnictwo</w:t>
            </w:r>
            <w:r w:rsidRPr="002B09B9">
              <w:rPr>
                <w:i/>
                <w:sz w:val="16"/>
                <w:szCs w:val="16"/>
              </w:rPr>
              <w:t xml:space="preserve"> do reprezentowania wykonawcy w postępowaniu o udzielenie zamówienia publicznego</w:t>
            </w:r>
          </w:p>
          <w:p w:rsidR="0026182C" w:rsidRPr="002B09B9" w:rsidRDefault="0026182C" w:rsidP="00780F6A">
            <w:pPr>
              <w:jc w:val="center"/>
              <w:rPr>
                <w:i/>
                <w:sz w:val="18"/>
                <w:szCs w:val="18"/>
              </w:rPr>
            </w:pPr>
          </w:p>
        </w:tc>
      </w:tr>
    </w:tbl>
    <w:p w:rsidR="0026182C" w:rsidRDefault="0026182C"/>
    <w:sectPr w:rsidR="0026182C" w:rsidSect="008F52CB">
      <w:headerReference w:type="first" r:id="rId7"/>
      <w:pgSz w:w="11906" w:h="16838"/>
      <w:pgMar w:top="1418" w:right="1417" w:bottom="1135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82C" w:rsidRDefault="0026182C" w:rsidP="00156D6C">
      <w:r>
        <w:separator/>
      </w:r>
    </w:p>
  </w:endnote>
  <w:endnote w:type="continuationSeparator" w:id="0">
    <w:p w:rsidR="0026182C" w:rsidRDefault="0026182C" w:rsidP="00156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82C" w:rsidRDefault="0026182C" w:rsidP="00156D6C">
      <w:r>
        <w:separator/>
      </w:r>
    </w:p>
  </w:footnote>
  <w:footnote w:type="continuationSeparator" w:id="0">
    <w:p w:rsidR="0026182C" w:rsidRDefault="0026182C" w:rsidP="00156D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82C" w:rsidRPr="002C1320" w:rsidRDefault="0026182C" w:rsidP="00156D6C">
    <w:pPr>
      <w:pStyle w:val="Zacznik"/>
      <w:rPr>
        <w:b/>
        <w:sz w:val="16"/>
        <w:szCs w:val="16"/>
      </w:rPr>
    </w:pPr>
    <w:bookmarkStart w:id="0" w:name="_Toc325461895"/>
    <w:r w:rsidRPr="002C1320">
      <w:rPr>
        <w:b/>
        <w:sz w:val="16"/>
        <w:szCs w:val="16"/>
      </w:rPr>
      <w:t xml:space="preserve">Załącznik nr </w:t>
    </w:r>
    <w:bookmarkEnd w:id="0"/>
    <w:r>
      <w:rPr>
        <w:b/>
        <w:sz w:val="16"/>
        <w:szCs w:val="16"/>
      </w:rPr>
      <w:t>3</w:t>
    </w:r>
  </w:p>
  <w:p w:rsidR="0026182C" w:rsidRPr="00156D6C" w:rsidRDefault="0026182C" w:rsidP="00156D6C">
    <w:pPr>
      <w:pStyle w:val="Zacznik"/>
      <w:rPr>
        <w:sz w:val="16"/>
        <w:szCs w:val="16"/>
      </w:rPr>
    </w:pPr>
    <w:r w:rsidRPr="00156D6C">
      <w:rPr>
        <w:sz w:val="16"/>
        <w:szCs w:val="16"/>
      </w:rPr>
      <w:t xml:space="preserve"> </w:t>
    </w:r>
  </w:p>
  <w:p w:rsidR="0026182C" w:rsidRDefault="0026182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67E9E"/>
    <w:multiLevelType w:val="hybridMultilevel"/>
    <w:tmpl w:val="6F72DD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F34"/>
    <w:rsid w:val="00066419"/>
    <w:rsid w:val="000C116D"/>
    <w:rsid w:val="00142FF2"/>
    <w:rsid w:val="00156D6C"/>
    <w:rsid w:val="001F5450"/>
    <w:rsid w:val="0026182C"/>
    <w:rsid w:val="002B09B9"/>
    <w:rsid w:val="002C1320"/>
    <w:rsid w:val="002C2F08"/>
    <w:rsid w:val="002F5642"/>
    <w:rsid w:val="00337552"/>
    <w:rsid w:val="00370A46"/>
    <w:rsid w:val="00371211"/>
    <w:rsid w:val="003A3DB1"/>
    <w:rsid w:val="003A6061"/>
    <w:rsid w:val="0040582E"/>
    <w:rsid w:val="00467CA3"/>
    <w:rsid w:val="004D59F7"/>
    <w:rsid w:val="005477E8"/>
    <w:rsid w:val="005A70AA"/>
    <w:rsid w:val="005C007F"/>
    <w:rsid w:val="00671DE5"/>
    <w:rsid w:val="006D3A6E"/>
    <w:rsid w:val="006D7F12"/>
    <w:rsid w:val="006F4623"/>
    <w:rsid w:val="00780F6A"/>
    <w:rsid w:val="00787F85"/>
    <w:rsid w:val="007B65B8"/>
    <w:rsid w:val="0086108E"/>
    <w:rsid w:val="00876A30"/>
    <w:rsid w:val="008F52CB"/>
    <w:rsid w:val="009012C5"/>
    <w:rsid w:val="00951850"/>
    <w:rsid w:val="0095358D"/>
    <w:rsid w:val="009E0B0C"/>
    <w:rsid w:val="00AC4945"/>
    <w:rsid w:val="00B20471"/>
    <w:rsid w:val="00B742AF"/>
    <w:rsid w:val="00B8037F"/>
    <w:rsid w:val="00B83444"/>
    <w:rsid w:val="00BB04B1"/>
    <w:rsid w:val="00BC1427"/>
    <w:rsid w:val="00BF3A91"/>
    <w:rsid w:val="00C958DA"/>
    <w:rsid w:val="00D82F34"/>
    <w:rsid w:val="00E5535B"/>
    <w:rsid w:val="00E62A72"/>
    <w:rsid w:val="00F13FF0"/>
    <w:rsid w:val="00F50B4B"/>
    <w:rsid w:val="00FD7322"/>
    <w:rsid w:val="00FE3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F34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2F3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2F34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D82F34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D82F34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D82F34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82F34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D82F3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D82F34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D82F34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D82F3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D82F34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D82F34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156D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56D6C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semiHidden/>
    <w:rsid w:val="00156D6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56D6C"/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pple-style-span">
    <w:name w:val="apple-style-span"/>
    <w:basedOn w:val="DefaultParagraphFont"/>
    <w:uiPriority w:val="99"/>
    <w:rsid w:val="00156D6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76A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3B8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212</Words>
  <Characters>1278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msmieszek</dc:creator>
  <cp:keywords/>
  <dc:description/>
  <cp:lastModifiedBy>ZSLiA</cp:lastModifiedBy>
  <cp:revision>2</cp:revision>
  <cp:lastPrinted>2013-03-13T11:23:00Z</cp:lastPrinted>
  <dcterms:created xsi:type="dcterms:W3CDTF">2013-03-13T11:24:00Z</dcterms:created>
  <dcterms:modified xsi:type="dcterms:W3CDTF">2013-03-13T11:24:00Z</dcterms:modified>
</cp:coreProperties>
</file>